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BCD8F4" w14:textId="77777777" w:rsidR="00420510" w:rsidRPr="00C10C41" w:rsidRDefault="00E626EF" w:rsidP="00306D0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C10C41">
        <w:rPr>
          <w:rFonts w:ascii="TH SarabunIT๙" w:hAnsi="TH SarabunIT๙" w:cs="TH SarabunIT๙"/>
          <w:b/>
          <w:bCs/>
          <w:color w:val="000000" w:themeColor="text1"/>
          <w:sz w:val="48"/>
          <w:szCs w:val="48"/>
          <w:cs/>
        </w:rPr>
        <w:t>ระเบียบคณะ</w:t>
      </w:r>
      <w:r w:rsidR="00D03374" w:rsidRPr="00C10C41">
        <w:rPr>
          <w:rFonts w:ascii="TH SarabunIT๙" w:hAnsi="TH SarabunIT๙" w:cs="TH SarabunIT๙"/>
          <w:b/>
          <w:bCs/>
          <w:sz w:val="48"/>
          <w:szCs w:val="48"/>
          <w:cs/>
        </w:rPr>
        <w:t>กรรมการสิทธิมนุษยชนแห่งชาติ</w:t>
      </w:r>
    </w:p>
    <w:p w14:paraId="6DDBDA89" w14:textId="77777777" w:rsidR="00420510" w:rsidRPr="00966C1B" w:rsidRDefault="00420510" w:rsidP="00A56C9B">
      <w:pPr>
        <w:spacing w:after="0" w:line="240" w:lineRule="auto"/>
        <w:jc w:val="center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ว่าด้วยเครื่องแบบ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และการแต่ง</w:t>
      </w:r>
      <w:r w:rsidR="00F03213" w:rsidRPr="00966C1B">
        <w:rPr>
          <w:rFonts w:ascii="TH SarabunPSK" w:hAnsi="TH SarabunPSK" w:cs="TH SarabunPSK"/>
          <w:sz w:val="34"/>
          <w:szCs w:val="34"/>
          <w:cs/>
        </w:rPr>
        <w:t>เครื่องแบบ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ของ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>กรรมการสิทธิมนุษยชนแห่งชาติ</w:t>
      </w:r>
    </w:p>
    <w:p w14:paraId="265BA811" w14:textId="77777777" w:rsidR="00420510" w:rsidRPr="00966C1B" w:rsidRDefault="00717C86" w:rsidP="00C65C21">
      <w:pPr>
        <w:spacing w:after="0" w:line="240" w:lineRule="auto"/>
        <w:jc w:val="center"/>
        <w:rPr>
          <w:rFonts w:ascii="TH SarabunPSK" w:hAnsi="TH SarabunPSK" w:cs="TH SarabunPSK"/>
          <w:sz w:val="34"/>
          <w:szCs w:val="34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พ.ศ.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๒๕๖๑</w:t>
      </w:r>
      <w:r w:rsidR="00C10C41" w:rsidRPr="00966C1B">
        <w:rPr>
          <w:rFonts w:ascii="TH SarabunPSK" w:hAnsi="TH SarabunPSK" w:cs="TH SarabunPSK"/>
          <w:sz w:val="34"/>
          <w:szCs w:val="34"/>
        </w:rPr>
        <w:t xml:space="preserve"> </w:t>
      </w:r>
      <w:r w:rsidR="00C10C41" w:rsidRPr="00966C1B">
        <w:rPr>
          <w:rFonts w:ascii="TH SarabunPSK" w:hAnsi="TH SarabunPSK" w:cs="TH SarabunPSK"/>
          <w:sz w:val="34"/>
          <w:szCs w:val="34"/>
          <w:cs/>
        </w:rPr>
        <w:t>และที่แก้ไขเพิ่มเติม</w:t>
      </w:r>
    </w:p>
    <w:p w14:paraId="254B560A" w14:textId="77777777" w:rsidR="005F37A7" w:rsidRPr="00D13634" w:rsidRDefault="00C10C41" w:rsidP="00C65C21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  <w:u w:val="single"/>
        </w:rPr>
      </w:pPr>
      <w:r w:rsidRPr="00966C1B">
        <w:rPr>
          <w:rFonts w:ascii="TH SarabunPSK" w:hAnsi="TH SarabunPSK" w:cs="TH SarabunPSK"/>
          <w:b/>
          <w:bCs/>
          <w:sz w:val="34"/>
          <w:szCs w:val="34"/>
          <w:u w:val="single"/>
        </w:rPr>
        <w:tab/>
      </w:r>
      <w:r w:rsidRPr="00966C1B">
        <w:rPr>
          <w:rFonts w:ascii="TH SarabunPSK" w:hAnsi="TH SarabunPSK" w:cs="TH SarabunPSK"/>
          <w:b/>
          <w:bCs/>
          <w:sz w:val="34"/>
          <w:szCs w:val="34"/>
          <w:u w:val="single"/>
        </w:rPr>
        <w:tab/>
      </w:r>
    </w:p>
    <w:p w14:paraId="56308A82" w14:textId="77777777" w:rsidR="00C10C41" w:rsidRPr="00966C1B" w:rsidRDefault="00C10C41" w:rsidP="00C65C21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16"/>
          <w:szCs w:val="16"/>
        </w:rPr>
      </w:pPr>
    </w:p>
    <w:p w14:paraId="1F3E8501" w14:textId="77777777" w:rsidR="00347E39" w:rsidRPr="00966C1B" w:rsidRDefault="00347E39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โดยที่เป็นการสมควร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กำหนดให้มีระเบียบคณะกรรมการสิทธิมนุษยชนแห่งชาติว่าด้วย</w:t>
      </w:r>
      <w:r w:rsidR="00A56C9B" w:rsidRPr="00966C1B">
        <w:rPr>
          <w:rFonts w:ascii="TH SarabunPSK" w:hAnsi="TH SarabunPSK" w:cs="TH SarabunPSK"/>
          <w:sz w:val="34"/>
          <w:szCs w:val="34"/>
          <w:cs/>
        </w:rPr>
        <w:t>เครื่องแบบ</w:t>
      </w:r>
      <w:r w:rsidR="004B0FA4" w:rsidRPr="00966C1B">
        <w:rPr>
          <w:rFonts w:ascii="TH SarabunPSK" w:hAnsi="TH SarabunPSK" w:cs="TH SarabunPSK"/>
          <w:sz w:val="34"/>
          <w:szCs w:val="34"/>
          <w:cs/>
        </w:rPr>
        <w:t>และการแต่งเครื่องแบบของ</w:t>
      </w:r>
      <w:r w:rsidR="00A56C9B" w:rsidRPr="00966C1B">
        <w:rPr>
          <w:rFonts w:ascii="TH SarabunPSK" w:hAnsi="TH SarabunPSK" w:cs="TH SarabunPSK"/>
          <w:sz w:val="34"/>
          <w:szCs w:val="34"/>
          <w:cs/>
        </w:rPr>
        <w:t>กรรมการสิทธิมนุษยชนแห่งชาติ</w:t>
      </w:r>
      <w:r w:rsidR="009B5BB9"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14:paraId="3C8140CB" w14:textId="77777777" w:rsidR="00420510" w:rsidRPr="00966C1B" w:rsidRDefault="00420510" w:rsidP="00966C1B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pacing w:val="-8"/>
          <w:sz w:val="34"/>
          <w:szCs w:val="34"/>
          <w:cs/>
        </w:rPr>
        <w:t xml:space="preserve">อาศัยอำนาจตามความในมาตรา </w:t>
      </w:r>
      <w:r w:rsidR="00966C1B" w:rsidRPr="00966C1B">
        <w:rPr>
          <w:rFonts w:ascii="TH SarabunPSK" w:hAnsi="TH SarabunPSK" w:cs="TH SarabunPSK" w:hint="cs"/>
          <w:spacing w:val="-8"/>
          <w:sz w:val="34"/>
          <w:szCs w:val="34"/>
          <w:cs/>
        </w:rPr>
        <w:t>๔๙</w:t>
      </w:r>
      <w:r w:rsidR="003306D3" w:rsidRPr="00966C1B">
        <w:rPr>
          <w:rFonts w:ascii="TH SarabunPSK" w:hAnsi="TH SarabunPSK" w:cs="TH SarabunPSK"/>
          <w:spacing w:val="-8"/>
          <w:sz w:val="34"/>
          <w:szCs w:val="34"/>
          <w:cs/>
        </w:rPr>
        <w:t xml:space="preserve"> (</w:t>
      </w:r>
      <w:r w:rsidR="00966C1B" w:rsidRPr="00966C1B">
        <w:rPr>
          <w:rFonts w:ascii="TH SarabunPSK" w:hAnsi="TH SarabunPSK" w:cs="TH SarabunPSK" w:hint="cs"/>
          <w:spacing w:val="-8"/>
          <w:sz w:val="34"/>
          <w:szCs w:val="34"/>
          <w:cs/>
        </w:rPr>
        <w:t>๗</w:t>
      </w:r>
      <w:r w:rsidR="003306D3" w:rsidRPr="00966C1B">
        <w:rPr>
          <w:rFonts w:ascii="TH SarabunPSK" w:hAnsi="TH SarabunPSK" w:cs="TH SarabunPSK"/>
          <w:spacing w:val="-8"/>
          <w:sz w:val="34"/>
          <w:szCs w:val="34"/>
          <w:cs/>
        </w:rPr>
        <w:t>)</w:t>
      </w:r>
      <w:r w:rsidR="00E93D14" w:rsidRPr="00966C1B">
        <w:rPr>
          <w:rFonts w:ascii="TH SarabunPSK" w:hAnsi="TH SarabunPSK" w:cs="TH SarabunPSK"/>
          <w:spacing w:val="-8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pacing w:val="-8"/>
          <w:sz w:val="34"/>
          <w:szCs w:val="34"/>
          <w:cs/>
        </w:rPr>
        <w:t>แห่งพระราชบัญญัติ</w:t>
      </w:r>
      <w:r w:rsidR="00D03374" w:rsidRPr="00966C1B">
        <w:rPr>
          <w:rFonts w:ascii="TH SarabunPSK" w:hAnsi="TH SarabunPSK" w:cs="TH SarabunPSK"/>
          <w:spacing w:val="-8"/>
          <w:sz w:val="34"/>
          <w:szCs w:val="34"/>
          <w:cs/>
        </w:rPr>
        <w:t>ประกอบรัฐธรรมนูญว่าด้วยคณะกรรมการ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 xml:space="preserve">สิทธิมนุษยชนแห่งชาติ พ.ศ. </w:t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๒๕๖๐</w:t>
      </w:r>
      <w:r w:rsidR="00E93D14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3306D3" w:rsidRPr="00966C1B">
        <w:rPr>
          <w:rFonts w:ascii="TH SarabunPSK" w:hAnsi="TH SarabunPSK" w:cs="TH SarabunPSK"/>
          <w:sz w:val="34"/>
          <w:szCs w:val="34"/>
          <w:cs/>
        </w:rPr>
        <w:t>คณะกรรมการสิทธิมนุษยชนแห่งชาติ</w:t>
      </w:r>
      <w:r w:rsidRPr="00966C1B">
        <w:rPr>
          <w:rFonts w:ascii="TH SarabunPSK" w:hAnsi="TH SarabunPSK" w:cs="TH SarabunPSK"/>
          <w:sz w:val="34"/>
          <w:szCs w:val="34"/>
          <w:cs/>
        </w:rPr>
        <w:t>จึงออก</w:t>
      </w:r>
      <w:r w:rsidR="00E626EF" w:rsidRPr="00966C1B">
        <w:rPr>
          <w:rFonts w:ascii="TH SarabunPSK" w:hAnsi="TH SarabunPSK" w:cs="TH SarabunPSK"/>
          <w:sz w:val="34"/>
          <w:szCs w:val="34"/>
          <w:cs/>
        </w:rPr>
        <w:t>ระเบียบ</w:t>
      </w:r>
      <w:r w:rsidRPr="00966C1B">
        <w:rPr>
          <w:rFonts w:ascii="TH SarabunPSK" w:hAnsi="TH SarabunPSK" w:cs="TH SarabunPSK"/>
          <w:sz w:val="34"/>
          <w:szCs w:val="34"/>
          <w:cs/>
        </w:rPr>
        <w:t>ไว้ ดังต่อไปนี้</w:t>
      </w:r>
    </w:p>
    <w:p w14:paraId="459F85E3" w14:textId="77777777" w:rsidR="00966C1B" w:rsidRPr="00966C1B" w:rsidRDefault="00966C1B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13E01CA6" w14:textId="77777777" w:rsidR="00420510" w:rsidRPr="00966C1B" w:rsidRDefault="00260759" w:rsidP="007F3855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๑ 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ระเบียบ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นี้เรียกว่า </w:t>
      </w:r>
      <w:r w:rsidR="00420510" w:rsidRPr="00966C1B">
        <w:rPr>
          <w:rFonts w:ascii="TH SarabunPSK" w:hAnsi="TH SarabunPSK" w:cs="TH SarabunPSK"/>
          <w:sz w:val="34"/>
          <w:szCs w:val="34"/>
        </w:rPr>
        <w:t>“</w:t>
      </w:r>
      <w:r w:rsidR="00E626EF" w:rsidRPr="00966C1B">
        <w:rPr>
          <w:rFonts w:ascii="TH SarabunPSK" w:hAnsi="TH SarabunPSK" w:cs="TH SarabunPSK"/>
          <w:sz w:val="34"/>
          <w:szCs w:val="34"/>
          <w:cs/>
        </w:rPr>
        <w:t>ระเบียบคณะ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>กรรมการสิทธิมนุษยชนแห่งชาติว่าด้วยเครื่องแบบ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และ</w:t>
      </w:r>
      <w:r w:rsidR="004C2819">
        <w:rPr>
          <w:rFonts w:ascii="TH SarabunPSK" w:hAnsi="TH SarabunPSK" w:cs="TH SarabunPSK" w:hint="cs"/>
          <w:sz w:val="34"/>
          <w:szCs w:val="34"/>
          <w:cs/>
        </w:rPr>
        <w:br/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การ</w:t>
      </w:r>
      <w:r w:rsidR="009B5BB9" w:rsidRPr="00966C1B">
        <w:rPr>
          <w:rFonts w:ascii="TH SarabunPSK" w:hAnsi="TH SarabunPSK" w:cs="TH SarabunPSK"/>
          <w:sz w:val="34"/>
          <w:szCs w:val="34"/>
          <w:cs/>
        </w:rPr>
        <w:t>แต่ง</w:t>
      </w:r>
      <w:r w:rsidR="00F03213" w:rsidRPr="00966C1B">
        <w:rPr>
          <w:rFonts w:ascii="TH SarabunPSK" w:hAnsi="TH SarabunPSK" w:cs="TH SarabunPSK"/>
          <w:sz w:val="34"/>
          <w:szCs w:val="34"/>
          <w:cs/>
        </w:rPr>
        <w:t>เครื่องแบบ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ของ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>กรรมก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 xml:space="preserve">ารสิทธิมนุษยชนแห่งชาติ พ.ศ.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๒๕๖๑</w:t>
      </w:r>
      <w:r w:rsidR="00420510" w:rsidRPr="00966C1B">
        <w:rPr>
          <w:rFonts w:ascii="TH SarabunPSK" w:hAnsi="TH SarabunPSK" w:cs="TH SarabunPSK"/>
          <w:sz w:val="34"/>
          <w:szCs w:val="34"/>
        </w:rPr>
        <w:t>”</w:t>
      </w:r>
    </w:p>
    <w:p w14:paraId="17B7D536" w14:textId="77777777" w:rsidR="00966C1B" w:rsidRPr="00966C1B" w:rsidRDefault="00966C1B" w:rsidP="007F3855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027B4858" w14:textId="77777777" w:rsidR="00420510" w:rsidRPr="00966C1B" w:rsidRDefault="00D03374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ข้อ ๒</w:t>
      </w:r>
      <w:r w:rsidR="00C10C41" w:rsidRPr="00966C1B">
        <w:rPr>
          <w:rStyle w:val="ac"/>
          <w:rFonts w:ascii="TH SarabunPSK" w:hAnsi="TH SarabunPSK" w:cs="TH SarabunPSK"/>
          <w:sz w:val="34"/>
          <w:szCs w:val="34"/>
          <w:cs/>
        </w:rPr>
        <w:footnoteReference w:id="1"/>
      </w:r>
      <w:r w:rsidR="0026075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347E39" w:rsidRPr="00966C1B">
        <w:rPr>
          <w:rFonts w:ascii="TH SarabunPSK" w:hAnsi="TH SarabunPSK" w:cs="TH SarabunPSK"/>
          <w:sz w:val="34"/>
          <w:szCs w:val="34"/>
          <w:cs/>
        </w:rPr>
        <w:t>ระเบียบ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นี้ให้ใช้บังคับตั้งแต่วันถัดจากวันประกาศในราชกิจจา</w:t>
      </w:r>
      <w:proofErr w:type="spellStart"/>
      <w:r w:rsidR="00420510" w:rsidRPr="00966C1B">
        <w:rPr>
          <w:rFonts w:ascii="TH SarabunPSK" w:hAnsi="TH SarabunPSK" w:cs="TH SarabunPSK"/>
          <w:sz w:val="34"/>
          <w:szCs w:val="34"/>
          <w:cs/>
        </w:rPr>
        <w:t>นุเ</w:t>
      </w:r>
      <w:proofErr w:type="spellEnd"/>
      <w:r w:rsidR="00420510" w:rsidRPr="00966C1B">
        <w:rPr>
          <w:rFonts w:ascii="TH SarabunPSK" w:hAnsi="TH SarabunPSK" w:cs="TH SarabunPSK"/>
          <w:sz w:val="34"/>
          <w:szCs w:val="34"/>
          <w:cs/>
        </w:rPr>
        <w:t>บกษาเป็นต้นไป</w:t>
      </w:r>
    </w:p>
    <w:p w14:paraId="4E9315A2" w14:textId="77777777" w:rsidR="00966C1B" w:rsidRPr="00966C1B" w:rsidRDefault="00966C1B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7BB1D47F" w14:textId="77777777" w:rsidR="003306D3" w:rsidRPr="00966C1B" w:rsidRDefault="00E26E5B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๓</w:t>
      </w:r>
      <w:r w:rsidR="003306D3" w:rsidRPr="00966C1B">
        <w:rPr>
          <w:rFonts w:ascii="TH SarabunPSK" w:hAnsi="TH SarabunPSK" w:cs="TH SarabunPSK"/>
          <w:sz w:val="34"/>
          <w:szCs w:val="34"/>
          <w:cs/>
        </w:rPr>
        <w:t xml:space="preserve"> ในระเบียบนี้</w:t>
      </w:r>
    </w:p>
    <w:p w14:paraId="70320B83" w14:textId="77777777" w:rsidR="002D1104" w:rsidRPr="00966C1B" w:rsidRDefault="002D1104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“คณะกรรมการ” หมายความว่า คณะกรรมการสิทธิมนุษยชนแห่งชาติ</w:t>
      </w:r>
    </w:p>
    <w:p w14:paraId="4AF098B3" w14:textId="77777777" w:rsidR="003306D3" w:rsidRPr="00966C1B" w:rsidRDefault="003306D3" w:rsidP="00966C1B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“</w:t>
      </w:r>
      <w:r w:rsidR="00E26E5B" w:rsidRPr="00966C1B">
        <w:rPr>
          <w:rFonts w:ascii="TH SarabunPSK" w:hAnsi="TH SarabunPSK" w:cs="TH SarabunPSK"/>
          <w:sz w:val="34"/>
          <w:szCs w:val="34"/>
          <w:cs/>
        </w:rPr>
        <w:t>กรรมการ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” หมายความว่า </w:t>
      </w:r>
      <w:r w:rsidR="002D1104" w:rsidRPr="00966C1B">
        <w:rPr>
          <w:rFonts w:ascii="TH SarabunPSK" w:hAnsi="TH SarabunPSK" w:cs="TH SarabunPSK"/>
          <w:sz w:val="34"/>
          <w:szCs w:val="34"/>
          <w:cs/>
        </w:rPr>
        <w:t xml:space="preserve">กรรมการสิทธิมนุษยชนแห่งชาติ </w:t>
      </w:r>
      <w:r w:rsidR="00D974FA" w:rsidRPr="00966C1B">
        <w:rPr>
          <w:rFonts w:ascii="TH SarabunPSK" w:hAnsi="TH SarabunPSK" w:cs="TH SarabunPSK"/>
          <w:sz w:val="34"/>
          <w:szCs w:val="34"/>
          <w:cs/>
        </w:rPr>
        <w:t>และให้หมายความรวมถึงประธานกรรมการสิทธิมนุษยชนแห่งชาติด้วย</w:t>
      </w:r>
    </w:p>
    <w:p w14:paraId="0B1EEB77" w14:textId="77777777" w:rsidR="00717C86" w:rsidRPr="00966C1B" w:rsidRDefault="00717C86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 w:rsidRPr="00F966D1">
        <w:rPr>
          <w:rFonts w:ascii="TH SarabunPSK" w:hAnsi="TH SarabunPSK" w:cs="TH SarabunPSK"/>
          <w:spacing w:val="-2"/>
          <w:sz w:val="34"/>
          <w:szCs w:val="34"/>
          <w:cs/>
        </w:rPr>
        <w:t>“อดีตกรรมการ”</w:t>
      </w:r>
      <w:r w:rsidR="00F966D1">
        <w:rPr>
          <w:rStyle w:val="ac"/>
          <w:rFonts w:ascii="TH SarabunPSK" w:hAnsi="TH SarabunPSK" w:cs="TH SarabunPSK"/>
          <w:spacing w:val="-2"/>
          <w:cs/>
        </w:rPr>
        <w:footnoteReference w:id="2"/>
      </w:r>
      <w:r w:rsidRPr="00F966D1">
        <w:rPr>
          <w:rFonts w:ascii="TH SarabunPSK" w:hAnsi="TH SarabunPSK" w:cs="TH SarabunPSK"/>
          <w:spacing w:val="-2"/>
          <w:sz w:val="34"/>
          <w:szCs w:val="34"/>
          <w:cs/>
        </w:rPr>
        <w:t xml:space="preserve"> หมายความว่า บุคคลซึ่งเคยเป็นประธานกรรมการ</w:t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="00F966D1" w:rsidRPr="00F966D1">
        <w:rPr>
          <w:rFonts w:ascii="TH SarabunPSK" w:hAnsi="TH SarabunPSK" w:cs="TH SarabunPSK" w:hint="cs"/>
          <w:sz w:val="34"/>
          <w:szCs w:val="34"/>
          <w:cs/>
        </w:rPr>
        <w:br/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ห</w:t>
      </w:r>
      <w:r w:rsidRPr="00F966D1">
        <w:rPr>
          <w:rFonts w:ascii="TH SarabunPSK" w:hAnsi="TH SarabunPSK" w:cs="TH SarabunPSK"/>
          <w:spacing w:val="-2"/>
          <w:sz w:val="34"/>
          <w:szCs w:val="34"/>
          <w:cs/>
        </w:rPr>
        <w:t>รือกรรมการ</w:t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Pr="00F966D1">
        <w:rPr>
          <w:rFonts w:ascii="TH SarabunPSK" w:hAnsi="TH SarabunPSK" w:cs="TH SarabunPSK"/>
          <w:spacing w:val="-2"/>
          <w:sz w:val="34"/>
          <w:szCs w:val="34"/>
          <w:cs/>
        </w:rPr>
        <w:t>มาแล้ว แต่พ้นจาก</w:t>
      </w:r>
      <w:r w:rsidRPr="00F966D1">
        <w:rPr>
          <w:rFonts w:ascii="TH SarabunPSK" w:hAnsi="TH SarabunPSK" w:cs="TH SarabunPSK"/>
          <w:sz w:val="34"/>
          <w:szCs w:val="34"/>
          <w:cs/>
        </w:rPr>
        <w:t>ตำแหน่ง</w:t>
      </w:r>
      <w:r w:rsidR="00F966D1" w:rsidRPr="00F966D1">
        <w:rPr>
          <w:rFonts w:ascii="TH SarabunPSK" w:hAnsi="TH SarabunPSK" w:cs="TH SarabunPSK" w:hint="cs"/>
          <w:sz w:val="34"/>
          <w:szCs w:val="34"/>
          <w:cs/>
        </w:rPr>
        <w:t>หรือการปฏิบัติหน้าที่</w:t>
      </w:r>
      <w:r w:rsidRPr="00F966D1">
        <w:rPr>
          <w:rFonts w:ascii="TH SarabunPSK" w:hAnsi="TH SarabunPSK" w:cs="TH SarabunPSK"/>
          <w:sz w:val="34"/>
          <w:szCs w:val="34"/>
          <w:cs/>
        </w:rPr>
        <w:t>ประธานกรรมการ</w:t>
      </w:r>
      <w:r w:rsidR="00F966D1" w:rsidRPr="00F966D1">
        <w:rPr>
          <w:rFonts w:ascii="TH SarabunPSK" w:hAnsi="TH SarabunPSK" w:cs="TH SarabunPSK" w:hint="cs"/>
          <w:sz w:val="34"/>
          <w:szCs w:val="34"/>
          <w:cs/>
        </w:rPr>
        <w:br/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Pr="00F966D1">
        <w:rPr>
          <w:rFonts w:ascii="TH SarabunPSK" w:hAnsi="TH SarabunPSK" w:cs="TH SarabunPSK"/>
          <w:sz w:val="34"/>
          <w:szCs w:val="34"/>
          <w:cs/>
        </w:rPr>
        <w:t>หรือกรรมการ</w:t>
      </w:r>
      <w:r w:rsidR="00337289" w:rsidRPr="00F966D1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Pr="00F966D1">
        <w:rPr>
          <w:rFonts w:ascii="TH SarabunPSK" w:hAnsi="TH SarabunPSK" w:cs="TH SarabunPSK"/>
          <w:sz w:val="34"/>
          <w:szCs w:val="34"/>
          <w:cs/>
        </w:rPr>
        <w:t>ไปตามกฎหมาย</w:t>
      </w:r>
    </w:p>
    <w:p w14:paraId="3C3BDEF1" w14:textId="77777777" w:rsidR="00D974FA" w:rsidRPr="00966C1B" w:rsidRDefault="00D974FA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“สำนักงาน” หมายความว่า สำนักงานคณะกรรมการสิทธิมนุษยชนแห่งชาติ</w:t>
      </w:r>
    </w:p>
    <w:p w14:paraId="5FE48B8E" w14:textId="77777777" w:rsidR="00966C1B" w:rsidRPr="00966C1B" w:rsidRDefault="00966C1B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5DCAB5C7" w14:textId="77777777" w:rsidR="00420510" w:rsidRPr="00966C1B" w:rsidRDefault="009B5BB9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๔</w:t>
      </w:r>
      <w:r w:rsidR="0026075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เครื่องแบบ</w:t>
      </w:r>
      <w:r w:rsidR="00E26E5B" w:rsidRPr="00966C1B">
        <w:rPr>
          <w:rFonts w:ascii="TH SarabunPSK" w:hAnsi="TH SarabunPSK" w:cs="TH SarabunPSK"/>
          <w:sz w:val="34"/>
          <w:szCs w:val="34"/>
          <w:cs/>
        </w:rPr>
        <w:t>กรรมการ</w:t>
      </w:r>
      <w:r w:rsidR="00B1587F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ให้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มี ๒ ชนิด คือ</w:t>
      </w:r>
    </w:p>
    <w:p w14:paraId="44AC8269" w14:textId="77777777" w:rsidR="00420510" w:rsidRPr="00966C1B" w:rsidRDefault="00420510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</w:rPr>
        <w:t>(</w:t>
      </w:r>
      <w:r w:rsidRPr="00966C1B">
        <w:rPr>
          <w:rFonts w:ascii="TH SarabunPSK" w:hAnsi="TH SarabunPSK" w:cs="TH SarabunPSK"/>
          <w:sz w:val="34"/>
          <w:szCs w:val="34"/>
          <w:cs/>
        </w:rPr>
        <w:t>๑</w:t>
      </w:r>
      <w:proofErr w:type="gramStart"/>
      <w:r w:rsidRPr="00966C1B">
        <w:rPr>
          <w:rFonts w:ascii="TH SarabunPSK" w:hAnsi="TH SarabunPSK" w:cs="TH SarabunPSK"/>
          <w:sz w:val="34"/>
          <w:szCs w:val="34"/>
          <w:cs/>
        </w:rPr>
        <w:t xml:space="preserve">) </w:t>
      </w:r>
      <w:r w:rsidR="007F3855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เครื่องแบบปฏิบัติราชการ</w:t>
      </w:r>
      <w:proofErr w:type="gramEnd"/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B5BB9" w:rsidRPr="00966C1B">
        <w:rPr>
          <w:rFonts w:ascii="TH SarabunPSK" w:hAnsi="TH SarabunPSK" w:cs="TH SarabunPSK"/>
          <w:sz w:val="34"/>
          <w:szCs w:val="34"/>
          <w:cs/>
        </w:rPr>
        <w:t xml:space="preserve">มี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="009B5BB9" w:rsidRPr="00966C1B">
        <w:rPr>
          <w:rFonts w:ascii="TH SarabunPSK" w:hAnsi="TH SarabunPSK" w:cs="TH SarabunPSK"/>
          <w:sz w:val="34"/>
          <w:szCs w:val="34"/>
          <w:cs/>
        </w:rPr>
        <w:t xml:space="preserve"> ประเภท</w:t>
      </w:r>
    </w:p>
    <w:p w14:paraId="2913DE4C" w14:textId="77777777" w:rsidR="00420510" w:rsidRPr="00966C1B" w:rsidRDefault="007F3855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(ก)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เครื่องแบบสีกากีคอพับ</w:t>
      </w:r>
    </w:p>
    <w:p w14:paraId="7A43CF84" w14:textId="77777777" w:rsidR="00420510" w:rsidRPr="00966C1B" w:rsidRDefault="00260759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(ข)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เครื่องแบบสีกากีคอแบะ</w:t>
      </w:r>
    </w:p>
    <w:p w14:paraId="167CE6DA" w14:textId="77777777" w:rsidR="00420510" w:rsidRPr="00966C1B" w:rsidRDefault="00420510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</w:rPr>
        <w:t>(</w:t>
      </w:r>
      <w:r w:rsidRPr="00966C1B">
        <w:rPr>
          <w:rFonts w:ascii="TH SarabunPSK" w:hAnsi="TH SarabunPSK" w:cs="TH SarabunPSK"/>
          <w:sz w:val="34"/>
          <w:szCs w:val="34"/>
          <w:cs/>
        </w:rPr>
        <w:t>๒</w:t>
      </w:r>
      <w:proofErr w:type="gramStart"/>
      <w:r w:rsidRPr="00966C1B">
        <w:rPr>
          <w:rFonts w:ascii="TH SarabunPSK" w:hAnsi="TH SarabunPSK" w:cs="TH SarabunPSK"/>
          <w:sz w:val="34"/>
          <w:szCs w:val="34"/>
          <w:cs/>
        </w:rPr>
        <w:t xml:space="preserve">) </w:t>
      </w:r>
      <w:r w:rsidR="007F3855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เครื่องแบบพิธีการ</w:t>
      </w:r>
      <w:proofErr w:type="gramEnd"/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46544" w:rsidRPr="00966C1B">
        <w:rPr>
          <w:rFonts w:ascii="TH SarabunPSK" w:hAnsi="TH SarabunPSK" w:cs="TH SarabunPSK"/>
          <w:sz w:val="34"/>
          <w:szCs w:val="34"/>
          <w:cs/>
        </w:rPr>
        <w:t xml:space="preserve">มี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9C2D34" w:rsidRPr="00966C1B">
        <w:rPr>
          <w:rFonts w:ascii="TH SarabunPSK" w:hAnsi="TH SarabunPSK" w:cs="TH SarabunPSK"/>
          <w:sz w:val="34"/>
          <w:szCs w:val="34"/>
          <w:cs/>
        </w:rPr>
        <w:t xml:space="preserve"> ประเภท</w:t>
      </w:r>
    </w:p>
    <w:p w14:paraId="50B10240" w14:textId="77777777" w:rsidR="00420510" w:rsidRPr="00966C1B" w:rsidRDefault="00260759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(ก)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เครื่องแบบปกติขาว</w:t>
      </w:r>
    </w:p>
    <w:p w14:paraId="31B02EE9" w14:textId="77777777" w:rsidR="00420510" w:rsidRPr="00966C1B" w:rsidRDefault="007F3855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(ข)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เครื่องแบบปกติกากีคอตั้ง</w:t>
      </w:r>
      <w:r w:rsidR="0089356E"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14:paraId="4F047C6E" w14:textId="77777777" w:rsidR="00420510" w:rsidRPr="00966C1B" w:rsidRDefault="007F3855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(ค)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เครื่องแบบครึ่งยศ</w:t>
      </w:r>
    </w:p>
    <w:p w14:paraId="7A26755A" w14:textId="77777777" w:rsidR="00420510" w:rsidRPr="00966C1B" w:rsidRDefault="007F3855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lastRenderedPageBreak/>
        <w:tab/>
      </w:r>
      <w:r w:rsidR="0089356E" w:rsidRPr="00966C1B">
        <w:rPr>
          <w:rFonts w:ascii="TH SarabunPSK" w:hAnsi="TH SarabunPSK" w:cs="TH SarabunPSK"/>
          <w:sz w:val="34"/>
          <w:szCs w:val="34"/>
          <w:cs/>
        </w:rPr>
        <w:t>(ง)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เครื่องแบบเต็มยศ</w:t>
      </w:r>
    </w:p>
    <w:p w14:paraId="30710564" w14:textId="77777777" w:rsidR="00090BFF" w:rsidRPr="00966C1B" w:rsidRDefault="002C2FE0" w:rsidP="007F3855">
      <w:pPr>
        <w:tabs>
          <w:tab w:val="left" w:pos="1134"/>
          <w:tab w:val="left" w:pos="1560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ab/>
      </w:r>
      <w:r w:rsidR="004E1E6A" w:rsidRPr="00966C1B">
        <w:rPr>
          <w:rFonts w:ascii="TH SarabunPSK" w:hAnsi="TH SarabunPSK" w:cs="TH SarabunPSK"/>
          <w:sz w:val="34"/>
          <w:szCs w:val="34"/>
          <w:cs/>
        </w:rPr>
        <w:t>(จ)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เครื่องแบบสโมสร</w:t>
      </w:r>
    </w:p>
    <w:p w14:paraId="7AE8A55E" w14:textId="77777777" w:rsidR="00C10C41" w:rsidRPr="00966C1B" w:rsidRDefault="00C10C41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pacing w:val="-4"/>
          <w:sz w:val="34"/>
          <w:szCs w:val="34"/>
          <w:cs/>
        </w:rPr>
        <w:t>ให้นำกฎสำนักนายกรัฐมนตรีออกตามความในพระราชบัญญัติเครื่องแบบข้าราชการฝ่ายพลเรือนพุทธศักราช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pacing w:val="-6"/>
          <w:sz w:val="34"/>
          <w:szCs w:val="34"/>
          <w:cs/>
        </w:rPr>
        <w:t>๒๔๗๘ ในส่วนที่กำหนดสำหรับข้าราชการพลเรือนสามัญ มาใช้บังคับกับการแต่งเครื่องแบบ</w:t>
      </w:r>
      <w:r w:rsidR="00D13634">
        <w:rPr>
          <w:rFonts w:ascii="TH SarabunPSK" w:hAnsi="TH SarabunPSK" w:cs="TH SarabunPSK" w:hint="cs"/>
          <w:spacing w:val="-6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pacing w:val="-6"/>
          <w:sz w:val="34"/>
          <w:szCs w:val="34"/>
          <w:cs/>
        </w:rPr>
        <w:t>ของกรรมการโดยอนุโลม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สำหรับอินทรธนู เครื่องหมายแสดงสังกัด และหมวก ให้เป็นไปตามที่กำหนด</w:t>
      </w:r>
      <w:r w:rsidR="00DF1248">
        <w:rPr>
          <w:rFonts w:ascii="TH SarabunPSK" w:hAnsi="TH SarabunPSK" w:cs="TH SarabunPSK" w:hint="cs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>ไว้ในระเบียบนี้</w:t>
      </w:r>
      <w:r w:rsidRPr="00966C1B">
        <w:rPr>
          <w:rStyle w:val="ac"/>
          <w:rFonts w:ascii="TH SarabunPSK" w:hAnsi="TH SarabunPSK" w:cs="TH SarabunPSK"/>
          <w:sz w:val="34"/>
          <w:szCs w:val="34"/>
        </w:rPr>
        <w:footnoteReference w:id="3"/>
      </w:r>
    </w:p>
    <w:p w14:paraId="4A1CF165" w14:textId="77777777" w:rsidR="00C10C41" w:rsidRPr="00966C1B" w:rsidRDefault="00C10C41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53659F69" w14:textId="77777777" w:rsidR="00C10C41" w:rsidRPr="00966C1B" w:rsidRDefault="00C10C41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ข้อ ๔/๑</w:t>
      </w:r>
      <w:bookmarkStart w:id="0" w:name="_Hlk184642095"/>
      <w:r w:rsidRPr="00966C1B">
        <w:rPr>
          <w:rStyle w:val="ac"/>
          <w:rFonts w:ascii="TH SarabunPSK" w:hAnsi="TH SarabunPSK" w:cs="TH SarabunPSK"/>
          <w:sz w:val="34"/>
          <w:szCs w:val="34"/>
          <w:cs/>
        </w:rPr>
        <w:footnoteReference w:id="4"/>
      </w:r>
      <w:bookmarkEnd w:id="0"/>
      <w:r w:rsidRPr="00966C1B">
        <w:rPr>
          <w:rFonts w:ascii="TH SarabunPSK" w:hAnsi="TH SarabunPSK" w:cs="TH SarabunPSK"/>
          <w:sz w:val="34"/>
          <w:szCs w:val="34"/>
          <w:cs/>
        </w:rPr>
        <w:t xml:space="preserve"> หมวกของกรรมการให้ใช้ ดังต่อไปนี้</w:t>
      </w:r>
    </w:p>
    <w:p w14:paraId="7CA15250" w14:textId="77777777" w:rsidR="00C10C41" w:rsidRPr="00966C1B" w:rsidRDefault="00C10C41" w:rsidP="00DF1248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(๑) กรณีแต่งเครื่องแบบปฏิบัติราชการตามข้อ ๔ (๑) กรรมการชาย ให้ใช้หมวกทรงหม้อตาลสีกากี </w:t>
      </w:r>
      <w:r w:rsidR="007F3855" w:rsidRPr="00966C1B">
        <w:rPr>
          <w:rFonts w:ascii="TH SarabunPSK" w:hAnsi="TH SarabunPSK" w:cs="TH SarabunPSK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>กะบังหน้าหมวกทำด้วยสักหลาดสีดำ ที่ขอบโค้งของกะบังหน้าหมวกปักด้วยดิ้นสีทองเป็นรูปช่อชัยพฤกษ์</w:t>
      </w:r>
      <w:r w:rsidR="007F3855" w:rsidRPr="00966C1B">
        <w:rPr>
          <w:rFonts w:ascii="TH SarabunPSK" w:hAnsi="TH SarabunPSK" w:cs="TH SarabunPSK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>โดยปักหรือทำมาบรรจบกันที่ตรงกลางของกะบังหน้าหมวก มีระยะห่างกันพองาม พื้นกะบังหน้าหมวกด้านล่างสีดำ สายรัดคางสีทองกว้างประมาณ ๑ เซนติเมตร มีดุมโลหะสีทองตราครุฑพ่าห์ขนาดเล็กติดที่</w:t>
      </w:r>
      <w:r w:rsidR="00DF1248">
        <w:rPr>
          <w:rFonts w:ascii="TH SarabunPSK" w:hAnsi="TH SarabunPSK" w:cs="TH SarabunPSK" w:hint="cs"/>
          <w:sz w:val="34"/>
          <w:szCs w:val="34"/>
          <w:cs/>
        </w:rPr>
        <w:br/>
      </w:r>
      <w:r w:rsidRPr="00DF1248">
        <w:rPr>
          <w:rFonts w:ascii="TH SarabunPSK" w:hAnsi="TH SarabunPSK" w:cs="TH SarabunPSK"/>
          <w:sz w:val="34"/>
          <w:szCs w:val="34"/>
          <w:cs/>
        </w:rPr>
        <w:t>ข้างหมวกข้างละ ๑ ดุม ผ้าพันหมวกสีดำคาดแถบไหมทองหรือวัตถุเทียมไหมทอง ๓ แถบ แถบใหญ่กว้าง</w:t>
      </w:r>
      <w:r w:rsidRPr="00DF1248">
        <w:rPr>
          <w:rFonts w:ascii="TH SarabunPSK" w:hAnsi="TH SarabunPSK" w:cs="TH SarabunPSK"/>
          <w:spacing w:val="-6"/>
          <w:sz w:val="34"/>
          <w:szCs w:val="34"/>
          <w:cs/>
        </w:rPr>
        <w:t>ประมาณ</w:t>
      </w:r>
      <w:r w:rsidR="00966C1B" w:rsidRPr="00DF1248">
        <w:rPr>
          <w:rFonts w:ascii="TH SarabunPSK" w:hAnsi="TH SarabunPSK" w:cs="TH SarabunPSK" w:hint="cs"/>
          <w:spacing w:val="-6"/>
          <w:sz w:val="34"/>
          <w:szCs w:val="34"/>
          <w:cs/>
        </w:rPr>
        <w:t xml:space="preserve"> </w:t>
      </w:r>
      <w:r w:rsidRPr="00DF1248">
        <w:rPr>
          <w:rFonts w:ascii="TH SarabunPSK" w:hAnsi="TH SarabunPSK" w:cs="TH SarabunPSK"/>
          <w:spacing w:val="-6"/>
          <w:sz w:val="34"/>
          <w:szCs w:val="34"/>
          <w:cs/>
        </w:rPr>
        <w:t>๑.๒ เซนติเมตร ๒ แถบ ที่ขอบบนและขอบล่างของผ้าพันหมวก แถบเล็กกว้างประมาณ ๖ มิลลิเมตร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อยู่ระหว่างกลางของแถบใหญ่ ที่หน้าหมวกติดตราครุฑพ่าห์ปักดิ้นสีทอง สูงประมาณ ๕.๕ เซนติเมตร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Pr="00966C1B">
        <w:rPr>
          <w:rFonts w:ascii="TH SarabunPSK" w:hAnsi="TH SarabunPSK" w:cs="TH SarabunPSK"/>
          <w:sz w:val="34"/>
          <w:szCs w:val="34"/>
          <w:cs/>
        </w:rPr>
        <w:t>บนหมอนสักหลาดสีดำ ตามแบบแนบท้ายระเบียบนี้</w:t>
      </w:r>
    </w:p>
    <w:p w14:paraId="53DFB8BA" w14:textId="77777777" w:rsidR="00C10C41" w:rsidRPr="00966C1B" w:rsidRDefault="00C10C41" w:rsidP="00966C1B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กรรมการหญิง ให้ใช้หมวกทรงหม้อตาลสีกากี แต่เป็นทรงอ่อนพับปีก ผ้าพันหมวกสีดำ ตรงกลางด้านหน้าของผ้าพันหมวกปักด้วยดิ้นสีทองเป็นรูปช่อชัยพฤกษ์ มีระยะห่างกันพองาม ล้อมด้วยแถบไหมทองหรือวัตถุเทียมไหมทอง ๓ แถบ แถบใหญ่กว้างประมาณ ๑.๒ เซนติเมตร ๒ แถบ ที่ขอบบนและขอบล่างของผ้าพันหมวก แถบเล็กกว้างประมาณ ๖ มิลลิเมตร อยู่ระหว่างกลางของแถบใหญ่ ที่หน้าหมวกติดตราครุฑพ่าห์ปักดิ้นสีทอง สูงประมาณ ๔.๕ เซนติเมตร บนหมอนสักหลาดสีดำ ตามแบบแนบท้ายระเบียบนี้</w:t>
      </w:r>
    </w:p>
    <w:p w14:paraId="48BEA68A" w14:textId="77777777" w:rsidR="00C10C41" w:rsidRPr="00966C1B" w:rsidRDefault="00C10C41" w:rsidP="00966C1B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(๒) กรณีแต่งเครื่องแบบพิธีการตามข้อ ๔ (๒) ให้ใช้หมวกมีลักษณะและส่วนประกอบเช่นเดียวกับหมวกเครื่องแบบปฏิบัติราชการ เว้นแต่สีของหมวก ผ้าพันหมวก และหมอนสักหลาดสำหรับปักครุฑพ่าห์ เป็นสีขาว ตามแบบแนบท้ายระเบียบนี้</w:t>
      </w:r>
    </w:p>
    <w:p w14:paraId="5507D658" w14:textId="77777777" w:rsidR="00C10C41" w:rsidRPr="00966C1B" w:rsidRDefault="00C10C41" w:rsidP="007F3855">
      <w:pPr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การสวมหมวกให้สวมในโอกาสอันควร</w:t>
      </w:r>
    </w:p>
    <w:p w14:paraId="28B6E27C" w14:textId="77777777" w:rsidR="00966C1B" w:rsidRPr="00966C1B" w:rsidRDefault="00966C1B" w:rsidP="007F3855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0B1B73D6" w14:textId="77777777" w:rsidR="00B20266" w:rsidRPr="00966C1B" w:rsidRDefault="00E31108" w:rsidP="007F3855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๕</w:t>
      </w:r>
      <w:r w:rsidR="009615AB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B20266" w:rsidRPr="00966C1B">
        <w:rPr>
          <w:rFonts w:ascii="TH SarabunPSK" w:hAnsi="TH SarabunPSK" w:cs="TH SarabunPSK"/>
          <w:sz w:val="34"/>
          <w:szCs w:val="34"/>
          <w:cs/>
        </w:rPr>
        <w:t>ให้ใช้อินทรธนูสำหรับการแต่งเครื่องแบบของกรรมการ ดังนี้</w:t>
      </w:r>
    </w:p>
    <w:p w14:paraId="3737827A" w14:textId="77777777" w:rsidR="00B21581" w:rsidRPr="00966C1B" w:rsidRDefault="00B20266" w:rsidP="00DF1248">
      <w:pPr>
        <w:tabs>
          <w:tab w:val="left" w:pos="1134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highlight w:val="yellow"/>
          <w:cs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(๑) </w:t>
      </w:r>
      <w:r w:rsidR="00260759" w:rsidRPr="00966C1B">
        <w:rPr>
          <w:rFonts w:ascii="TH SarabunPSK" w:hAnsi="TH SarabunPSK" w:cs="TH SarabunPSK"/>
          <w:sz w:val="34"/>
          <w:szCs w:val="34"/>
          <w:cs/>
        </w:rPr>
        <w:t>เครื่องแบบปฏิบัติราชการ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ตามข้อ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๔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(๑)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260759" w:rsidRPr="00966C1B">
        <w:rPr>
          <w:rFonts w:ascii="TH SarabunPSK" w:hAnsi="TH SarabunPSK" w:cs="TH SarabunPSK"/>
          <w:sz w:val="34"/>
          <w:szCs w:val="34"/>
          <w:cs/>
        </w:rPr>
        <w:t>ให้ใช้</w:t>
      </w:r>
      <w:r w:rsidRPr="00966C1B">
        <w:rPr>
          <w:rFonts w:ascii="TH SarabunPSK" w:hAnsi="TH SarabunPSK" w:cs="TH SarabunPSK"/>
          <w:sz w:val="34"/>
          <w:szCs w:val="34"/>
          <w:cs/>
        </w:rPr>
        <w:t>อินทรธนู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>อ่อน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ยาว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๑๑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เซนติเมตร สำหรับกรรมการชาย และกว้าง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ยาว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๑๐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สำหรับกรรมการหญิง 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lastRenderedPageBreak/>
        <w:t>มีแถบ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>สีเหลืองหรือสีทอง</w:t>
      </w:r>
      <w:r w:rsidR="00042E4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๓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ติดทางต้นอินทรธนู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 แถบ และแถบกว้าง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ติดเรียงต่อไปอีก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="009E4FB2" w:rsidRPr="00966C1B">
        <w:rPr>
          <w:rFonts w:ascii="TH SarabunPSK" w:hAnsi="TH SarabunPSK" w:cs="TH SarabunPSK"/>
          <w:sz w:val="34"/>
          <w:szCs w:val="34"/>
          <w:cs/>
        </w:rPr>
        <w:t xml:space="preserve"> แถบ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มี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>เครื่องหมายแสดงสังกัด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ขนาดความสูง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9419A0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 สำหรับกรรมการชาย และขนาดความสูง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C144A4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สำหรับกรรมการหญิง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ทำด้วยโลหะสีทอง </w:t>
      </w:r>
      <w:r w:rsidR="00337289" w:rsidRPr="00966C1B">
        <w:rPr>
          <w:rFonts w:ascii="TH SarabunPSK" w:hAnsi="TH SarabunPSK" w:cs="TH SarabunPSK"/>
          <w:sz w:val="34"/>
          <w:szCs w:val="34"/>
          <w:cs/>
        </w:rPr>
        <w:t>ติดทับบนแถบ แถบบนขมวดเป็นวงกลม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ขนาดเส้นผ่าศูนย์กลางวงใน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</w:t>
      </w:r>
      <w:r w:rsidR="00FC66BC" w:rsidRPr="00966C1B">
        <w:rPr>
          <w:rFonts w:ascii="TH SarabunPSK" w:hAnsi="TH SarabunPSK" w:cs="TH SarabunPSK"/>
          <w:sz w:val="34"/>
          <w:szCs w:val="34"/>
          <w:cs/>
        </w:rPr>
        <w:t>ตามแบบแนบท้ายระเบียบนี้</w:t>
      </w:r>
    </w:p>
    <w:p w14:paraId="679562D3" w14:textId="77777777" w:rsidR="00C10C41" w:rsidRPr="00966C1B" w:rsidRDefault="00260759" w:rsidP="00966C1B">
      <w:pPr>
        <w:tabs>
          <w:tab w:val="left" w:pos="1134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(๒) เครื่องแบบพิธีการตามข้อ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๔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(๒) ให้ใช้อินทรธนูแข็ง 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กว้าง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ยาว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๑๓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สำหรับกรรมการชาย และกว้าง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337289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</w:t>
      </w:r>
      <w:r w:rsidRPr="00966C1B">
        <w:rPr>
          <w:rFonts w:ascii="TH SarabunPSK" w:hAnsi="TH SarabunPSK" w:cs="TH SarabunPSK"/>
          <w:sz w:val="34"/>
          <w:szCs w:val="34"/>
          <w:cs/>
        </w:rPr>
        <w:t>ยาว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๑๒</w:t>
      </w:r>
      <w:r w:rsidR="00986A3E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สำหรับกรรมการหญิง </w:t>
      </w:r>
      <w:r w:rsidRPr="00966C1B">
        <w:rPr>
          <w:rFonts w:ascii="TH SarabunPSK" w:hAnsi="TH SarabunPSK" w:cs="TH SarabunPSK"/>
          <w:sz w:val="34"/>
          <w:szCs w:val="34"/>
          <w:cs/>
        </w:rPr>
        <w:t>พื้น</w:t>
      </w:r>
      <w:r w:rsidR="009331A7" w:rsidRPr="00966C1B">
        <w:rPr>
          <w:rFonts w:ascii="TH SarabunPSK" w:hAnsi="TH SarabunPSK" w:cs="TH SarabunPSK"/>
          <w:sz w:val="34"/>
          <w:szCs w:val="34"/>
          <w:cs/>
        </w:rPr>
        <w:t>สักหลาด</w:t>
      </w:r>
      <w:r w:rsidR="00CB31BB" w:rsidRPr="00966C1B">
        <w:rPr>
          <w:rFonts w:ascii="TH SarabunPSK" w:hAnsi="TH SarabunPSK" w:cs="TH SarabunPSK"/>
          <w:sz w:val="34"/>
          <w:szCs w:val="34"/>
          <w:cs/>
        </w:rPr>
        <w:t>หรือ</w:t>
      </w:r>
      <w:r w:rsidRPr="00966C1B">
        <w:rPr>
          <w:rFonts w:ascii="TH SarabunPSK" w:hAnsi="TH SarabunPSK" w:cs="TH SarabunPSK"/>
          <w:sz w:val="34"/>
          <w:szCs w:val="34"/>
          <w:cs/>
        </w:rPr>
        <w:t>กำมะหยี่สี</w:t>
      </w:r>
      <w:r w:rsidR="007010C7" w:rsidRPr="00966C1B">
        <w:rPr>
          <w:rFonts w:ascii="TH SarabunPSK" w:hAnsi="TH SarabunPSK" w:cs="TH SarabunPSK"/>
          <w:sz w:val="34"/>
          <w:szCs w:val="34"/>
          <w:cs/>
        </w:rPr>
        <w:t>ดำ</w:t>
      </w:r>
      <w:r w:rsidR="0049028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ปักดิ้</w:t>
      </w:r>
      <w:r w:rsidR="007010C7" w:rsidRPr="00966C1B">
        <w:rPr>
          <w:rFonts w:ascii="TH SarabunPSK" w:hAnsi="TH SarabunPSK" w:cs="TH SarabunPSK"/>
          <w:sz w:val="34"/>
          <w:szCs w:val="34"/>
          <w:cs/>
        </w:rPr>
        <w:t>น</w:t>
      </w:r>
      <w:r w:rsidR="009331A7" w:rsidRPr="00966C1B">
        <w:rPr>
          <w:rFonts w:ascii="TH SarabunPSK" w:hAnsi="TH SarabunPSK" w:cs="TH SarabunPSK"/>
          <w:sz w:val="34"/>
          <w:szCs w:val="34"/>
          <w:cs/>
        </w:rPr>
        <w:t>ทอง</w:t>
      </w:r>
      <w:r w:rsidR="007010C7" w:rsidRPr="00966C1B">
        <w:rPr>
          <w:rFonts w:ascii="TH SarabunPSK" w:hAnsi="TH SarabunPSK" w:cs="TH SarabunPSK"/>
          <w:sz w:val="34"/>
          <w:szCs w:val="34"/>
          <w:cs/>
        </w:rPr>
        <w:t>ลาย</w:t>
      </w:r>
      <w:r w:rsidR="00732E11" w:rsidRPr="00966C1B">
        <w:rPr>
          <w:rFonts w:ascii="TH SarabunPSK" w:hAnsi="TH SarabunPSK" w:cs="TH SarabunPSK"/>
          <w:sz w:val="34"/>
          <w:szCs w:val="34"/>
          <w:cs/>
        </w:rPr>
        <w:t>รักร้อย</w:t>
      </w:r>
      <w:r w:rsidR="00251EFD" w:rsidRPr="00966C1B">
        <w:rPr>
          <w:rFonts w:ascii="TH SarabunPSK" w:hAnsi="TH SarabunPSK" w:cs="TH SarabunPSK"/>
          <w:sz w:val="34"/>
          <w:szCs w:val="34"/>
          <w:cs/>
        </w:rPr>
        <w:t xml:space="preserve">รูปทรงดอกบัว </w:t>
      </w:r>
      <w:r w:rsidRPr="00966C1B">
        <w:rPr>
          <w:rFonts w:ascii="TH SarabunPSK" w:hAnsi="TH SarabunPSK" w:cs="TH SarabunPSK"/>
          <w:sz w:val="34"/>
          <w:szCs w:val="34"/>
          <w:cs/>
        </w:rPr>
        <w:t>ติดทับเสื้อเหนือบ่าทั้งสองข้างจากไหล่ไปคอ ติดดุ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มสีทองตราครุฑพ่าห์ขนาดเล็ก 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มีเครื่องหมายแสดงสังกัดขนาดความสูง 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 w:rsidRP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สำหรับกรรมการชาย และขนาดความสูง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205EC8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สำหรับกรรมการหญิง 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ทำด้วยโลหะสีทอง </w:t>
      </w:r>
      <w:r w:rsidR="00337289" w:rsidRPr="00966C1B">
        <w:rPr>
          <w:rFonts w:ascii="TH SarabunPSK" w:hAnsi="TH SarabunPSK" w:cs="TH SarabunPSK"/>
          <w:sz w:val="34"/>
          <w:szCs w:val="34"/>
          <w:cs/>
        </w:rPr>
        <w:t>ติด</w:t>
      </w:r>
      <w:r w:rsidR="002D63A6" w:rsidRPr="00966C1B">
        <w:rPr>
          <w:rFonts w:ascii="TH SarabunPSK" w:hAnsi="TH SarabunPSK" w:cs="TH SarabunPSK"/>
          <w:sz w:val="34"/>
          <w:szCs w:val="34"/>
          <w:cs/>
        </w:rPr>
        <w:t>ทับอยู่บนอินทรธนูค่อนมาทางด้านไหล่</w:t>
      </w:r>
      <w:r w:rsidR="004F07F2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ตามแบบแนบท้ายระเบียบนี้</w:t>
      </w:r>
      <w:r w:rsidR="007010C7"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14:paraId="68FD370E" w14:textId="77777777" w:rsidR="00966C1B" w:rsidRPr="00966C1B" w:rsidRDefault="00966C1B" w:rsidP="007F3855">
      <w:pPr>
        <w:tabs>
          <w:tab w:val="left" w:pos="1134"/>
          <w:tab w:val="left" w:pos="1418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pacing w:val="-4"/>
          <w:sz w:val="16"/>
          <w:szCs w:val="16"/>
        </w:rPr>
      </w:pPr>
    </w:p>
    <w:p w14:paraId="5535FE55" w14:textId="77777777" w:rsidR="00183DA4" w:rsidRPr="00966C1B" w:rsidRDefault="00260759" w:rsidP="007F3855">
      <w:pPr>
        <w:tabs>
          <w:tab w:val="left" w:pos="1134"/>
          <w:tab w:val="left" w:pos="1418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๖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D149FE" w:rsidRPr="008714A1">
        <w:rPr>
          <w:rFonts w:ascii="TH SarabunPSK" w:hAnsi="TH SarabunPSK" w:cs="TH SarabunPSK"/>
          <w:sz w:val="34"/>
          <w:szCs w:val="34"/>
          <w:cs/>
        </w:rPr>
        <w:t>ให้มีเครื่องหมายแสดงสังกัดเป็น</w:t>
      </w:r>
      <w:r w:rsidR="00D149FE" w:rsidRPr="00EF6DCD">
        <w:rPr>
          <w:rFonts w:ascii="TH SarabunPSK" w:hAnsi="TH SarabunPSK" w:cs="TH SarabunPSK"/>
          <w:sz w:val="34"/>
          <w:szCs w:val="34"/>
          <w:cs/>
        </w:rPr>
        <w:t>รูปทรง</w:t>
      </w:r>
      <w:r w:rsidR="00D149FE" w:rsidRPr="00EF6DCD">
        <w:rPr>
          <w:rFonts w:ascii="TH SarabunPSK" w:hAnsi="TH SarabunPSK" w:cs="TH SarabunPSK" w:hint="cs"/>
          <w:sz w:val="34"/>
          <w:szCs w:val="34"/>
          <w:cs/>
        </w:rPr>
        <w:t>ดอกบัวมีรูปมือรองรับ</w:t>
      </w:r>
      <w:r w:rsidR="00D149FE" w:rsidRPr="00EF6DCD">
        <w:rPr>
          <w:rFonts w:ascii="TH SarabunPSK" w:hAnsi="TH SarabunPSK" w:cs="TH SarabunPSK"/>
          <w:sz w:val="34"/>
          <w:szCs w:val="34"/>
          <w:cs/>
        </w:rPr>
        <w:t xml:space="preserve"> ภายใน</w:t>
      </w:r>
      <w:r w:rsidR="00D149FE" w:rsidRPr="00EF6DCD">
        <w:rPr>
          <w:rFonts w:ascii="TH SarabunPSK" w:hAnsi="TH SarabunPSK" w:cs="TH SarabunPSK" w:hint="cs"/>
          <w:sz w:val="34"/>
          <w:szCs w:val="34"/>
          <w:cs/>
        </w:rPr>
        <w:t>มีสัญลักษณ์</w:t>
      </w:r>
      <w:r w:rsidR="00D149FE" w:rsidRPr="00EF6DCD">
        <w:rPr>
          <w:rFonts w:ascii="TH SarabunPSK" w:hAnsi="TH SarabunPSK" w:cs="TH SarabunPSK"/>
          <w:sz w:val="34"/>
          <w:szCs w:val="34"/>
          <w:cs/>
        </w:rPr>
        <w:t>รูปคน</w:t>
      </w:r>
      <w:r w:rsidR="00D149FE">
        <w:rPr>
          <w:rFonts w:ascii="TH SarabunPSK" w:hAnsi="TH SarabunPSK" w:cs="TH SarabunPSK"/>
          <w:sz w:val="34"/>
          <w:szCs w:val="34"/>
          <w:cs/>
        </w:rPr>
        <w:br/>
      </w:r>
      <w:r w:rsidR="00D149FE" w:rsidRPr="008714A1">
        <w:rPr>
          <w:rFonts w:ascii="TH SarabunPSK" w:hAnsi="TH SarabunPSK" w:cs="TH SarabunPSK"/>
          <w:sz w:val="34"/>
          <w:szCs w:val="34"/>
          <w:cs/>
        </w:rPr>
        <w:t>ล้อมเป็นวงกลม ทำด้วยโลหะโปร่งสีทองไม่มีขอบ ขนาดความสูง ๓ เซนติเมตร ติดที่คอเสื้อตอนหน้า</w:t>
      </w:r>
      <w:r w:rsidR="00D149FE">
        <w:rPr>
          <w:rFonts w:ascii="TH SarabunPSK" w:hAnsi="TH SarabunPSK" w:cs="TH SarabunPSK"/>
          <w:sz w:val="34"/>
          <w:szCs w:val="34"/>
          <w:cs/>
        </w:rPr>
        <w:br/>
      </w:r>
      <w:r w:rsidR="00D149FE" w:rsidRPr="008714A1">
        <w:rPr>
          <w:rFonts w:ascii="TH SarabunPSK" w:hAnsi="TH SarabunPSK" w:cs="TH SarabunPSK"/>
          <w:sz w:val="34"/>
          <w:szCs w:val="34"/>
          <w:cs/>
        </w:rPr>
        <w:t>ทั้งสองข้างของเครื่องแบบ ตามแบบแนบท้ายระเบียบนี้</w:t>
      </w:r>
      <w:r w:rsidR="00D149FE" w:rsidRPr="00966C1B">
        <w:rPr>
          <w:rStyle w:val="ac"/>
          <w:rFonts w:ascii="TH SarabunPSK" w:hAnsi="TH SarabunPSK" w:cs="TH SarabunPSK"/>
          <w:sz w:val="34"/>
          <w:szCs w:val="34"/>
          <w:cs/>
        </w:rPr>
        <w:footnoteReference w:id="5"/>
      </w:r>
    </w:p>
    <w:p w14:paraId="136AF273" w14:textId="77777777" w:rsidR="00C10C41" w:rsidRDefault="00F53AF9" w:rsidP="00966C1B">
      <w:pPr>
        <w:tabs>
          <w:tab w:val="left" w:pos="1134"/>
          <w:tab w:val="left" w:pos="1276"/>
          <w:tab w:val="left" w:pos="1418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สำหรับกรรมการหญิง ให้ติดเครื่องหมายแสดงสังกัดที่คอแบะของเสื้อตอนบนทั้งสองข้าง เหนือแนวเครื่องราชอิสริยาภรณ์</w:t>
      </w:r>
    </w:p>
    <w:p w14:paraId="08E3EB04" w14:textId="77777777" w:rsidR="00966C1B" w:rsidRPr="00966C1B" w:rsidRDefault="00966C1B" w:rsidP="00966C1B">
      <w:pPr>
        <w:tabs>
          <w:tab w:val="left" w:pos="1134"/>
          <w:tab w:val="left" w:pos="1276"/>
          <w:tab w:val="left" w:pos="1418"/>
          <w:tab w:val="left" w:pos="1843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2ABBA5A3" w14:textId="77777777" w:rsidR="00C10C41" w:rsidRPr="00966C1B" w:rsidRDefault="00260759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๗</w:t>
      </w:r>
      <w:r w:rsidR="009615AB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ให้</w:t>
      </w:r>
      <w:r w:rsidR="00EB31E2" w:rsidRPr="00966C1B">
        <w:rPr>
          <w:rFonts w:ascii="TH SarabunPSK" w:hAnsi="TH SarabunPSK" w:cs="TH SarabunPSK"/>
          <w:sz w:val="34"/>
          <w:szCs w:val="34"/>
          <w:cs/>
        </w:rPr>
        <w:t>กรรมการ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และอดีตกรรมการ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ประดับเครื่องราชอิสริยาภรณ์</w:t>
      </w:r>
      <w:r w:rsidRPr="00966C1B">
        <w:rPr>
          <w:rFonts w:ascii="TH SarabunPSK" w:hAnsi="TH SarabunPSK" w:cs="TH SarabunPSK"/>
          <w:sz w:val="34"/>
          <w:szCs w:val="34"/>
          <w:cs/>
        </w:rPr>
        <w:t>ได้ตามระเบียบของทางราชการ</w:t>
      </w:r>
    </w:p>
    <w:p w14:paraId="7BCE25FE" w14:textId="77777777" w:rsidR="00966C1B" w:rsidRPr="00966C1B" w:rsidRDefault="00966C1B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2E9481ED" w14:textId="77777777" w:rsidR="00420510" w:rsidRPr="00966C1B" w:rsidRDefault="00260759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z w:val="34"/>
          <w:szCs w:val="34"/>
          <w:cs/>
        </w:rPr>
        <w:t>๘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ให้กรรมการ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และอดีตกรรมการ</w:t>
      </w:r>
      <w:r w:rsidR="009615AB" w:rsidRPr="00966C1B">
        <w:rPr>
          <w:rFonts w:ascii="TH SarabunPSK" w:hAnsi="TH SarabunPSK" w:cs="TH SarabunPSK"/>
          <w:sz w:val="34"/>
          <w:szCs w:val="34"/>
          <w:cs/>
        </w:rPr>
        <w:t>ประดับเหรียญเชิดชูเกียรติ เครื่องหมายแสดงความสามารถ เครื่องหมายกิตติมศักดิ์ เข็มแสดงวิทยฐานะ เครื่องหมายหรือเข็มอื่นใดตามระเบียบของทางราชการหรือระเบียบของส่วนราชการนั้น</w:t>
      </w:r>
      <w:r w:rsidR="004330E1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9615AB" w:rsidRPr="00966C1B">
        <w:rPr>
          <w:rFonts w:ascii="TH SarabunPSK" w:hAnsi="TH SarabunPSK" w:cs="TH SarabunPSK"/>
          <w:sz w:val="34"/>
          <w:szCs w:val="34"/>
          <w:cs/>
        </w:rPr>
        <w:t>ๆ ได้ตามสมควร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</w:p>
    <w:p w14:paraId="1249364B" w14:textId="77777777" w:rsidR="00966C1B" w:rsidRPr="00966C1B" w:rsidRDefault="00966C1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pacing w:val="-2"/>
          <w:sz w:val="16"/>
          <w:szCs w:val="16"/>
        </w:rPr>
      </w:pPr>
    </w:p>
    <w:p w14:paraId="1DB4A2E1" w14:textId="77777777" w:rsidR="00420510" w:rsidRDefault="009615A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pacing w:val="-2"/>
          <w:sz w:val="34"/>
          <w:szCs w:val="34"/>
          <w:cs/>
        </w:rPr>
        <w:t xml:space="preserve">ข้อ </w:t>
      </w:r>
      <w:r w:rsidR="00CE202A" w:rsidRPr="00966C1B">
        <w:rPr>
          <w:rFonts w:ascii="TH SarabunPSK" w:hAnsi="TH SarabunPSK" w:cs="TH SarabunPSK"/>
          <w:spacing w:val="-2"/>
          <w:sz w:val="34"/>
          <w:szCs w:val="34"/>
          <w:cs/>
        </w:rPr>
        <w:t>๙</w:t>
      </w:r>
      <w:r w:rsidRPr="00966C1B">
        <w:rPr>
          <w:rFonts w:ascii="TH SarabunPSK" w:hAnsi="TH SarabunPSK" w:cs="TH SarabunPSK"/>
          <w:spacing w:val="-2"/>
          <w:sz w:val="34"/>
          <w:szCs w:val="34"/>
          <w:cs/>
        </w:rPr>
        <w:t xml:space="preserve"> </w:t>
      </w:r>
      <w:r w:rsidR="00420510" w:rsidRPr="00966C1B">
        <w:rPr>
          <w:rFonts w:ascii="TH SarabunPSK" w:hAnsi="TH SarabunPSK" w:cs="TH SarabunPSK"/>
          <w:spacing w:val="-2"/>
          <w:sz w:val="34"/>
          <w:szCs w:val="34"/>
          <w:cs/>
        </w:rPr>
        <w:t>การแต่งเครื่องแบบ</w:t>
      </w:r>
      <w:r w:rsidR="00183DA4" w:rsidRPr="00966C1B">
        <w:rPr>
          <w:rFonts w:ascii="TH SarabunPSK" w:hAnsi="TH SarabunPSK" w:cs="TH SarabunPSK"/>
          <w:spacing w:val="-2"/>
          <w:sz w:val="34"/>
          <w:szCs w:val="34"/>
          <w:cs/>
        </w:rPr>
        <w:t>ตามที่กำหนดไว้ในระเบียบ</w:t>
      </w:r>
      <w:r w:rsidR="00420510" w:rsidRPr="00966C1B">
        <w:rPr>
          <w:rFonts w:ascii="TH SarabunPSK" w:hAnsi="TH SarabunPSK" w:cs="TH SarabunPSK"/>
          <w:spacing w:val="-2"/>
          <w:sz w:val="34"/>
          <w:szCs w:val="34"/>
          <w:cs/>
        </w:rPr>
        <w:t>นี้ ให้แต่งตามหมายของสำนักพระราชวัง</w:t>
      </w:r>
      <w:r w:rsidR="005E3799" w:rsidRPr="00966C1B">
        <w:rPr>
          <w:rFonts w:ascii="TH SarabunPSK" w:hAnsi="TH SarabunPSK" w:cs="TH SarabunPSK"/>
          <w:spacing w:val="-2"/>
          <w:sz w:val="34"/>
          <w:szCs w:val="34"/>
          <w:cs/>
        </w:rPr>
        <w:t xml:space="preserve"> </w:t>
      </w:r>
      <w:r w:rsidR="004C2819">
        <w:rPr>
          <w:rFonts w:ascii="TH SarabunPSK" w:hAnsi="TH SarabunPSK" w:cs="TH SarabunPSK" w:hint="cs"/>
          <w:spacing w:val="-2"/>
          <w:sz w:val="34"/>
          <w:szCs w:val="34"/>
          <w:cs/>
        </w:rPr>
        <w:br/>
      </w:r>
      <w:r w:rsidR="00420510" w:rsidRPr="00966C1B">
        <w:rPr>
          <w:rFonts w:ascii="TH SarabunPSK" w:hAnsi="TH SarabunPSK" w:cs="TH SarabunPSK"/>
          <w:spacing w:val="-2"/>
          <w:sz w:val="34"/>
          <w:szCs w:val="34"/>
          <w:cs/>
        </w:rPr>
        <w:t>หรือระเบียบ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183DA4" w:rsidRPr="00966C1B">
        <w:rPr>
          <w:rFonts w:ascii="TH SarabunPSK" w:hAnsi="TH SarabunPSK" w:cs="TH SarabunPSK"/>
          <w:sz w:val="34"/>
          <w:szCs w:val="34"/>
          <w:cs/>
        </w:rPr>
        <w:t>หรือตามที่คณะกรรมการ</w:t>
      </w:r>
      <w:r w:rsidR="003810E2" w:rsidRPr="00966C1B">
        <w:rPr>
          <w:rFonts w:ascii="TH SarabunPSK" w:hAnsi="TH SarabunPSK" w:cs="TH SarabunPSK"/>
          <w:sz w:val="34"/>
          <w:szCs w:val="34"/>
          <w:cs/>
        </w:rPr>
        <w:t>กำหนด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>ในโอกาสอันควร</w:t>
      </w:r>
      <w:r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14:paraId="35D95E17" w14:textId="77777777" w:rsidR="00F966D1" w:rsidRPr="00F966D1" w:rsidRDefault="00F966D1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6EFB75B7" w14:textId="77777777" w:rsidR="00F966D1" w:rsidRPr="00966C1B" w:rsidRDefault="00F966D1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  <w:cs/>
        </w:rPr>
      </w:pPr>
      <w:r>
        <w:rPr>
          <w:rFonts w:ascii="TH SarabunPSK" w:hAnsi="TH SarabunPSK" w:cs="TH SarabunPSK" w:hint="cs"/>
          <w:sz w:val="34"/>
          <w:szCs w:val="34"/>
          <w:cs/>
        </w:rPr>
        <w:t>ข้อ ๙/๑</w:t>
      </w:r>
      <w:r>
        <w:rPr>
          <w:rStyle w:val="ac"/>
          <w:rFonts w:ascii="TH SarabunPSK" w:hAnsi="TH SarabunPSK" w:cs="TH SarabunPSK"/>
          <w:cs/>
        </w:rPr>
        <w:footnoteReference w:id="6"/>
      </w:r>
      <w:r>
        <w:rPr>
          <w:rFonts w:ascii="TH SarabunPSK" w:hAnsi="TH SarabunPSK" w:cs="TH SarabunPSK" w:hint="cs"/>
          <w:sz w:val="34"/>
          <w:szCs w:val="34"/>
          <w:cs/>
        </w:rPr>
        <w:t xml:space="preserve"> กรรมการผู้ซึ่งได้รับการแต่งตั้งตามมาตรา ๒๒ แห่งพระราชบัญญัติประกอบรัฐธรรมนูญ</w:t>
      </w:r>
      <w:r>
        <w:rPr>
          <w:rFonts w:ascii="TH SarabunPSK" w:hAnsi="TH SarabunPSK" w:cs="TH SarabunPSK"/>
          <w:sz w:val="34"/>
          <w:szCs w:val="34"/>
          <w:cs/>
        </w:rPr>
        <w:br/>
      </w:r>
      <w:r>
        <w:rPr>
          <w:rFonts w:ascii="TH SarabunPSK" w:hAnsi="TH SarabunPSK" w:cs="TH SarabunPSK" w:hint="cs"/>
          <w:sz w:val="34"/>
          <w:szCs w:val="34"/>
          <w:cs/>
        </w:rPr>
        <w:t>ว่าด้วยคณะกรรมการสิทธิมนุษยชนแห่งชาติ พ.ศ. ๒๕๖๐ จะแต่งเครื่องแบบตามระเบียบนี้หรือเครื่องแบบของส่วนราชการหรือหน่วยงานอื่นของรัฐตามสังกัดเดิมของกรรมการผู้นั้นก็ได้</w:t>
      </w:r>
    </w:p>
    <w:p w14:paraId="3FDFD3C2" w14:textId="77777777" w:rsidR="00966C1B" w:rsidRPr="00966C1B" w:rsidRDefault="00966C1B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08CB9112" w14:textId="77777777" w:rsidR="00EB1D5F" w:rsidRPr="00966C1B" w:rsidRDefault="00717C86" w:rsidP="00DF1248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lastRenderedPageBreak/>
        <w:t xml:space="preserve">ข้อ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๑๐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อดีตกรรมการให้</w:t>
      </w:r>
      <w:r w:rsidR="00443DFB" w:rsidRPr="00966C1B">
        <w:rPr>
          <w:rFonts w:ascii="TH SarabunPSK" w:hAnsi="TH SarabunPSK" w:cs="TH SarabunPSK"/>
          <w:sz w:val="34"/>
          <w:szCs w:val="34"/>
          <w:cs/>
        </w:rPr>
        <w:t>มีสิทธิ</w:t>
      </w:r>
      <w:r w:rsidRPr="00966C1B">
        <w:rPr>
          <w:rFonts w:ascii="TH SarabunPSK" w:hAnsi="TH SarabunPSK" w:cs="TH SarabunPSK"/>
          <w:sz w:val="34"/>
          <w:szCs w:val="34"/>
          <w:cs/>
        </w:rPr>
        <w:t>แต่งเครื่องแบบ</w:t>
      </w:r>
      <w:r w:rsidR="00443DFB" w:rsidRPr="00966C1B">
        <w:rPr>
          <w:rFonts w:ascii="TH SarabunPSK" w:hAnsi="TH SarabunPSK" w:cs="TH SarabunPSK"/>
          <w:sz w:val="34"/>
          <w:szCs w:val="34"/>
          <w:cs/>
        </w:rPr>
        <w:t xml:space="preserve">พิธีการตามข้อ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="00443DFB" w:rsidRPr="00966C1B">
        <w:rPr>
          <w:rFonts w:ascii="TH SarabunPSK" w:hAnsi="TH SarabunPSK" w:cs="TH SarabunPSK"/>
          <w:sz w:val="34"/>
          <w:szCs w:val="34"/>
          <w:cs/>
        </w:rPr>
        <w:t xml:space="preserve"> (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="00443DFB" w:rsidRPr="00966C1B">
        <w:rPr>
          <w:rFonts w:ascii="TH SarabunPSK" w:hAnsi="TH SarabunPSK" w:cs="TH SarabunPSK"/>
          <w:sz w:val="34"/>
          <w:szCs w:val="34"/>
          <w:cs/>
        </w:rPr>
        <w:t>) ได้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เช่นเดียวกับกรรมการ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>เว้นแต่</w:t>
      </w:r>
      <w:r w:rsidR="00AF7899" w:rsidRPr="00966C1B">
        <w:rPr>
          <w:rFonts w:ascii="TH SarabunPSK" w:hAnsi="TH SarabunPSK" w:cs="TH SarabunPSK"/>
          <w:sz w:val="34"/>
          <w:szCs w:val="34"/>
          <w:cs/>
        </w:rPr>
        <w:t>ให้ติด</w:t>
      </w:r>
      <w:r w:rsidRPr="00966C1B">
        <w:rPr>
          <w:rFonts w:ascii="TH SarabunPSK" w:hAnsi="TH SarabunPSK" w:cs="TH SarabunPSK"/>
          <w:sz w:val="34"/>
          <w:szCs w:val="34"/>
          <w:cs/>
        </w:rPr>
        <w:t>เครื่องหมาย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 xml:space="preserve">อักษร นก </w:t>
      </w:r>
      <w:r w:rsidR="004330E1" w:rsidRPr="00966C1B">
        <w:rPr>
          <w:rFonts w:ascii="TH SarabunPSK" w:hAnsi="TH SarabunPSK" w:cs="TH SarabunPSK"/>
          <w:sz w:val="34"/>
          <w:szCs w:val="34"/>
          <w:cs/>
        </w:rPr>
        <w:t xml:space="preserve">ทำด้วยโลหะโปร่งสีทอง 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 xml:space="preserve">สูง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>.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๕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 xml:space="preserve"> เซนติเมตร </w:t>
      </w:r>
      <w:r w:rsidR="005422D6" w:rsidRPr="00966C1B">
        <w:rPr>
          <w:rFonts w:ascii="TH SarabunPSK" w:hAnsi="TH SarabunPSK" w:cs="TH SarabunPSK"/>
          <w:sz w:val="34"/>
          <w:szCs w:val="34"/>
          <w:cs/>
        </w:rPr>
        <w:t>ที่อกเสื้อเหนือกระเป๋า</w:t>
      </w:r>
      <w:r w:rsidR="00D13634">
        <w:rPr>
          <w:rFonts w:ascii="TH SarabunPSK" w:hAnsi="TH SarabunPSK" w:cs="TH SarabunPSK" w:hint="cs"/>
          <w:sz w:val="34"/>
          <w:szCs w:val="34"/>
          <w:cs/>
        </w:rPr>
        <w:br/>
      </w:r>
      <w:r w:rsidR="005422D6" w:rsidRPr="00966C1B">
        <w:rPr>
          <w:rFonts w:ascii="TH SarabunPSK" w:hAnsi="TH SarabunPSK" w:cs="TH SarabunPSK"/>
          <w:sz w:val="34"/>
          <w:szCs w:val="34"/>
          <w:cs/>
        </w:rPr>
        <w:t>บน</w:t>
      </w:r>
      <w:r w:rsidR="00EB1D5F" w:rsidRPr="00966C1B">
        <w:rPr>
          <w:rFonts w:ascii="TH SarabunPSK" w:hAnsi="TH SarabunPSK" w:cs="TH SarabunPSK"/>
          <w:sz w:val="34"/>
          <w:szCs w:val="34"/>
          <w:cs/>
        </w:rPr>
        <w:t>ด้านขวา</w:t>
      </w:r>
      <w:r w:rsidR="00EB1D5F" w:rsidRPr="00966C1B">
        <w:rPr>
          <w:rFonts w:ascii="TH SarabunPSK" w:hAnsi="TH SarabunPSK" w:cs="TH SarabunPSK"/>
          <w:spacing w:val="-6"/>
          <w:sz w:val="34"/>
          <w:szCs w:val="34"/>
          <w:cs/>
        </w:rPr>
        <w:t xml:space="preserve"> </w:t>
      </w:r>
    </w:p>
    <w:p w14:paraId="04891FFB" w14:textId="77777777" w:rsidR="00717C86" w:rsidRPr="00966C1B" w:rsidRDefault="00EB1D5F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สำหรับอดีตกรรมการหญิงให้ประดับที่หน้าอกเสื้อเบื้องขวา</w:t>
      </w:r>
    </w:p>
    <w:p w14:paraId="1B9C9BC1" w14:textId="77777777" w:rsidR="00966C1B" w:rsidRPr="00966C1B" w:rsidRDefault="00966C1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620FFE19" w14:textId="77777777" w:rsidR="00717C86" w:rsidRPr="00966C1B" w:rsidRDefault="00717C86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๑๑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 อดีตกรรมการผู้มีลักษณะ</w:t>
      </w:r>
      <w:r w:rsidR="00042E4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966C1B">
        <w:rPr>
          <w:rFonts w:ascii="TH SarabunPSK" w:hAnsi="TH SarabunPSK" w:cs="TH SarabunPSK"/>
          <w:sz w:val="34"/>
          <w:szCs w:val="34"/>
          <w:cs/>
        </w:rPr>
        <w:t>ดังต่อไปนี้ ไม่มีสิทธิแต่งเครื่องแบบ</w:t>
      </w:r>
    </w:p>
    <w:p w14:paraId="1A93EDC2" w14:textId="77777777" w:rsidR="00717C86" w:rsidRPr="00966C1B" w:rsidRDefault="00717C86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(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</w:t>
      </w:r>
      <w:r w:rsidRPr="00966C1B">
        <w:rPr>
          <w:rFonts w:ascii="TH SarabunPSK" w:hAnsi="TH SarabunPSK" w:cs="TH SarabunPSK"/>
          <w:sz w:val="34"/>
          <w:szCs w:val="34"/>
          <w:cs/>
        </w:rPr>
        <w:t>) เป็นบุคคลไร้ความสามารถหรือบุคคลเสมือนไร้ความสามารถ</w:t>
      </w:r>
    </w:p>
    <w:p w14:paraId="3814FBCD" w14:textId="77777777" w:rsidR="00717C86" w:rsidRPr="00966C1B" w:rsidRDefault="00717C86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(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๒</w:t>
      </w:r>
      <w:r w:rsidRPr="00966C1B">
        <w:rPr>
          <w:rFonts w:ascii="TH SarabunPSK" w:hAnsi="TH SarabunPSK" w:cs="TH SarabunPSK"/>
          <w:sz w:val="34"/>
          <w:szCs w:val="34"/>
          <w:cs/>
        </w:rPr>
        <w:t>) เป็นบุคคลล้มละลายซึ่งศาลยังไม่สั่งให้พ้นจากคดี</w:t>
      </w:r>
    </w:p>
    <w:p w14:paraId="180CB686" w14:textId="77777777" w:rsidR="00717C86" w:rsidRPr="00966C1B" w:rsidRDefault="00A93A73" w:rsidP="004C2819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4C2819">
        <w:rPr>
          <w:rFonts w:ascii="TH SarabunPSK" w:hAnsi="TH SarabunPSK" w:cs="TH SarabunPSK"/>
          <w:spacing w:val="-4"/>
          <w:sz w:val="34"/>
          <w:szCs w:val="34"/>
          <w:cs/>
        </w:rPr>
        <w:t>(</w:t>
      </w:r>
      <w:r w:rsidR="00966C1B" w:rsidRPr="004C2819">
        <w:rPr>
          <w:rFonts w:ascii="TH SarabunPSK" w:hAnsi="TH SarabunPSK" w:cs="TH SarabunPSK" w:hint="cs"/>
          <w:spacing w:val="-4"/>
          <w:sz w:val="34"/>
          <w:szCs w:val="34"/>
          <w:cs/>
        </w:rPr>
        <w:t>๓</w:t>
      </w:r>
      <w:r w:rsidRPr="004C2819">
        <w:rPr>
          <w:rFonts w:ascii="TH SarabunPSK" w:hAnsi="TH SarabunPSK" w:cs="TH SarabunPSK"/>
          <w:spacing w:val="-4"/>
          <w:sz w:val="34"/>
          <w:szCs w:val="34"/>
          <w:cs/>
        </w:rPr>
        <w:t xml:space="preserve">) </w:t>
      </w:r>
      <w:r w:rsidR="00DD1ADA" w:rsidRPr="004C2819">
        <w:rPr>
          <w:rFonts w:ascii="TH SarabunPSK" w:hAnsi="TH SarabunPSK" w:cs="TH SarabunPSK"/>
          <w:spacing w:val="-4"/>
          <w:sz w:val="34"/>
          <w:szCs w:val="34"/>
          <w:cs/>
        </w:rPr>
        <w:t>ได้รับโทษ</w:t>
      </w:r>
      <w:r w:rsidR="00717C86" w:rsidRPr="004C2819">
        <w:rPr>
          <w:rFonts w:ascii="TH SarabunPSK" w:hAnsi="TH SarabunPSK" w:cs="TH SarabunPSK"/>
          <w:spacing w:val="-4"/>
          <w:sz w:val="34"/>
          <w:szCs w:val="34"/>
          <w:cs/>
        </w:rPr>
        <w:t>จำคุกโดยคำพิพากษาถึงที่สุด หรือคำสั่งที่ชอบด้วยกฎหมายให้จำคุก เว้นแต่ใน</w:t>
      </w:r>
      <w:r w:rsidRPr="004C2819">
        <w:rPr>
          <w:rFonts w:ascii="TH SarabunPSK" w:hAnsi="TH SarabunPSK" w:cs="TH SarabunPSK"/>
          <w:spacing w:val="-4"/>
          <w:sz w:val="34"/>
          <w:szCs w:val="34"/>
          <w:cs/>
        </w:rPr>
        <w:t>ความผิด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อั</w:t>
      </w:r>
      <w:r w:rsidR="00DD1ADA" w:rsidRPr="00966C1B">
        <w:rPr>
          <w:rFonts w:ascii="TH SarabunPSK" w:hAnsi="TH SarabunPSK" w:cs="TH SarabunPSK"/>
          <w:sz w:val="34"/>
          <w:szCs w:val="34"/>
          <w:cs/>
        </w:rPr>
        <w:t>นได้กระทำโดยประมาท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หรือความผิดลหุโทษ</w:t>
      </w:r>
    </w:p>
    <w:p w14:paraId="3AC2FE5C" w14:textId="77777777" w:rsidR="00551AF9" w:rsidRPr="00966C1B" w:rsidRDefault="00A93A73" w:rsidP="00966C1B">
      <w:pPr>
        <w:tabs>
          <w:tab w:val="left" w:pos="1134"/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(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๔</w:t>
      </w:r>
      <w:r w:rsidRPr="00966C1B">
        <w:rPr>
          <w:rFonts w:ascii="TH SarabunPSK" w:hAnsi="TH SarabunPSK" w:cs="TH SarabunPSK"/>
          <w:sz w:val="34"/>
          <w:szCs w:val="34"/>
          <w:cs/>
        </w:rPr>
        <w:t xml:space="preserve">) </w:t>
      </w:r>
      <w:r w:rsidR="00717C86" w:rsidRPr="00966C1B">
        <w:rPr>
          <w:rFonts w:ascii="TH SarabunPSK" w:hAnsi="TH SarabunPSK" w:cs="TH SarabunPSK"/>
          <w:sz w:val="34"/>
          <w:szCs w:val="34"/>
          <w:cs/>
        </w:rPr>
        <w:t>ประพฤติตนในทางที่อาจเป็นการเสื่อมเสียเกียรติของกรรมการ และประธานกรรมการ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="00C359C7" w:rsidRPr="00966C1B">
        <w:rPr>
          <w:rFonts w:ascii="TH SarabunPSK" w:hAnsi="TH SarabunPSK" w:cs="TH SarabunPSK"/>
          <w:spacing w:val="-4"/>
          <w:sz w:val="34"/>
          <w:szCs w:val="34"/>
          <w:cs/>
        </w:rPr>
        <w:t>สิทธิมนุษยชนแห่งชาติ</w:t>
      </w:r>
      <w:r w:rsidR="00717C86" w:rsidRPr="00966C1B">
        <w:rPr>
          <w:rFonts w:ascii="TH SarabunPSK" w:hAnsi="TH SarabunPSK" w:cs="TH SarabunPSK"/>
          <w:spacing w:val="-4"/>
          <w:sz w:val="34"/>
          <w:szCs w:val="34"/>
          <w:cs/>
        </w:rPr>
        <w:t>สั่งให้ผู้นั้นงดแต่งเครื่องแบบสำหรับอดีตกรรมการ ในระยะเวลาที่กำหนดหรือตลอดไป</w:t>
      </w:r>
    </w:p>
    <w:p w14:paraId="65A4D46E" w14:textId="77777777" w:rsidR="00966C1B" w:rsidRPr="00966C1B" w:rsidRDefault="00966C1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pacing w:val="-6"/>
          <w:sz w:val="16"/>
          <w:szCs w:val="16"/>
        </w:rPr>
      </w:pPr>
    </w:p>
    <w:p w14:paraId="7F7664F6" w14:textId="77777777" w:rsidR="00306D00" w:rsidRPr="00966C1B" w:rsidRDefault="00717C86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pacing w:val="-6"/>
          <w:sz w:val="34"/>
          <w:szCs w:val="34"/>
          <w:cs/>
        </w:rPr>
        <w:t xml:space="preserve">ข้อ </w:t>
      </w:r>
      <w:r w:rsidR="00966C1B">
        <w:rPr>
          <w:rFonts w:ascii="TH SarabunPSK" w:hAnsi="TH SarabunPSK" w:cs="TH SarabunPSK" w:hint="cs"/>
          <w:spacing w:val="-6"/>
          <w:sz w:val="34"/>
          <w:szCs w:val="34"/>
          <w:cs/>
        </w:rPr>
        <w:t>๑๒</w:t>
      </w:r>
      <w:r w:rsidR="002D63A6" w:rsidRPr="00966C1B">
        <w:rPr>
          <w:rFonts w:ascii="TH SarabunPSK" w:hAnsi="TH SarabunPSK" w:cs="TH SarabunPSK"/>
          <w:spacing w:val="-6"/>
          <w:sz w:val="34"/>
          <w:szCs w:val="34"/>
          <w:cs/>
        </w:rPr>
        <w:t xml:space="preserve"> </w:t>
      </w:r>
      <w:r w:rsidR="00540531" w:rsidRPr="00966C1B">
        <w:rPr>
          <w:rFonts w:ascii="TH SarabunPSK" w:hAnsi="TH SarabunPSK" w:cs="TH SarabunPSK"/>
          <w:spacing w:val="-6"/>
          <w:sz w:val="34"/>
          <w:szCs w:val="34"/>
          <w:cs/>
        </w:rPr>
        <w:t>กรรมการที่ปฏิบัติหน้าที่อย</w:t>
      </w:r>
      <w:r w:rsidR="002D63A6" w:rsidRPr="00966C1B">
        <w:rPr>
          <w:rFonts w:ascii="TH SarabunPSK" w:hAnsi="TH SarabunPSK" w:cs="TH SarabunPSK"/>
          <w:spacing w:val="-6"/>
          <w:sz w:val="34"/>
          <w:szCs w:val="34"/>
          <w:cs/>
        </w:rPr>
        <w:t>ู่ก่อนวันที่ระเบียบนี้ใช้บังคับจะ</w:t>
      </w:r>
      <w:r w:rsidR="00540531" w:rsidRPr="00966C1B">
        <w:rPr>
          <w:rFonts w:ascii="TH SarabunPSK" w:hAnsi="TH SarabunPSK" w:cs="TH SarabunPSK"/>
          <w:spacing w:val="-6"/>
          <w:sz w:val="34"/>
          <w:szCs w:val="34"/>
          <w:cs/>
        </w:rPr>
        <w:t>แต่งเครื่องแบบตามประกาศคณะกรรมการ</w:t>
      </w:r>
      <w:r w:rsidR="00540531" w:rsidRPr="00966C1B">
        <w:rPr>
          <w:rFonts w:ascii="TH SarabunPSK" w:hAnsi="TH SarabunPSK" w:cs="TH SarabunPSK"/>
          <w:sz w:val="34"/>
          <w:szCs w:val="34"/>
          <w:cs/>
        </w:rPr>
        <w:t xml:space="preserve">สิทธิมนุษยชนแห่งชาติ เรื่อง เครื่องแบบกรรมการสิทธิมนุษยชนแห่งชาติ พ.ศ. ๒๕๔๗ </w:t>
      </w:r>
      <w:r w:rsidR="00966C1B">
        <w:rPr>
          <w:rFonts w:ascii="TH SarabunPSK" w:hAnsi="TH SarabunPSK" w:cs="TH SarabunPSK" w:hint="cs"/>
          <w:sz w:val="34"/>
          <w:szCs w:val="34"/>
          <w:cs/>
        </w:rPr>
        <w:br/>
      </w:r>
      <w:r w:rsidR="002D63A6" w:rsidRPr="00966C1B">
        <w:rPr>
          <w:rFonts w:ascii="TH SarabunPSK" w:hAnsi="TH SarabunPSK" w:cs="TH SarabunPSK"/>
          <w:sz w:val="34"/>
          <w:szCs w:val="34"/>
          <w:cs/>
        </w:rPr>
        <w:t>หรือตามระเบียบนี้ก็ได้</w:t>
      </w:r>
      <w:r w:rsidR="00AF7899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</w:p>
    <w:p w14:paraId="7C0C2BDF" w14:textId="77777777" w:rsidR="00966C1B" w:rsidRPr="00966C1B" w:rsidRDefault="00966C1B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14:paraId="79FC099D" w14:textId="77777777" w:rsidR="002D1104" w:rsidRPr="00966C1B" w:rsidRDefault="003A7BED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ข้อ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๑๓</w:t>
      </w:r>
      <w:r w:rsidR="002D1104" w:rsidRPr="00966C1B">
        <w:rPr>
          <w:rFonts w:ascii="TH SarabunPSK" w:hAnsi="TH SarabunPSK" w:cs="TH SarabunPSK"/>
          <w:sz w:val="34"/>
          <w:szCs w:val="34"/>
          <w:cs/>
        </w:rPr>
        <w:t xml:space="preserve"> ให้ประธานกรรมการ</w:t>
      </w:r>
      <w:r w:rsidR="00540531" w:rsidRPr="00966C1B">
        <w:rPr>
          <w:rFonts w:ascii="TH SarabunPSK" w:hAnsi="TH SarabunPSK" w:cs="TH SarabunPSK"/>
          <w:sz w:val="34"/>
          <w:szCs w:val="34"/>
          <w:cs/>
        </w:rPr>
        <w:t>สิทธิมนุษยชนแห่งชาติ</w:t>
      </w:r>
      <w:r w:rsidR="002D1104" w:rsidRPr="00966C1B">
        <w:rPr>
          <w:rFonts w:ascii="TH SarabunPSK" w:hAnsi="TH SarabunPSK" w:cs="TH SarabunPSK"/>
          <w:sz w:val="34"/>
          <w:szCs w:val="34"/>
          <w:cs/>
        </w:rPr>
        <w:t>เป็นผู้รักษาการตามระเบียบนี้</w:t>
      </w:r>
    </w:p>
    <w:p w14:paraId="5509B2C3" w14:textId="77777777" w:rsidR="002D1104" w:rsidRPr="00966C1B" w:rsidRDefault="002D1104" w:rsidP="00966C1B">
      <w:pPr>
        <w:tabs>
          <w:tab w:val="left" w:pos="1276"/>
        </w:tabs>
        <w:spacing w:after="0" w:line="240" w:lineRule="auto"/>
        <w:ind w:firstLine="709"/>
        <w:jc w:val="thaiDistribute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ในกรณีที่มีปัญหาเกี่ยวกับการปฏิบัติตามระเบียบนี้ ให้คณะกรรมการเป็นผู้วินิจฉัยชี้ขาด</w:t>
      </w:r>
      <w:r w:rsidRPr="00966C1B">
        <w:rPr>
          <w:rFonts w:ascii="TH SarabunPSK" w:hAnsi="TH SarabunPSK" w:cs="TH SarabunPSK"/>
          <w:sz w:val="34"/>
          <w:szCs w:val="34"/>
        </w:rPr>
        <w:t xml:space="preserve"> </w:t>
      </w:r>
    </w:p>
    <w:p w14:paraId="701BBDE0" w14:textId="77777777" w:rsidR="00DF1248" w:rsidRPr="00966C1B" w:rsidRDefault="00DF1248" w:rsidP="00966C1B">
      <w:pPr>
        <w:tabs>
          <w:tab w:val="left" w:pos="1276"/>
        </w:tabs>
        <w:spacing w:after="0" w:line="240" w:lineRule="auto"/>
        <w:ind w:firstLine="1134"/>
        <w:jc w:val="thaiDistribute"/>
        <w:rPr>
          <w:rFonts w:ascii="TH SarabunPSK" w:hAnsi="TH SarabunPSK" w:cs="TH SarabunPSK"/>
          <w:sz w:val="34"/>
          <w:szCs w:val="34"/>
        </w:rPr>
      </w:pPr>
    </w:p>
    <w:p w14:paraId="73502ED0" w14:textId="77777777" w:rsidR="00420510" w:rsidRPr="00966C1B" w:rsidRDefault="00D03374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ประกาศ ณ วันที่ </w:t>
      </w:r>
      <w:r w:rsidR="00966C1B">
        <w:rPr>
          <w:rFonts w:ascii="TH SarabunPSK" w:hAnsi="TH SarabunPSK" w:cs="TH SarabunPSK" w:hint="cs"/>
          <w:sz w:val="34"/>
          <w:szCs w:val="34"/>
          <w:cs/>
        </w:rPr>
        <w:t>๑๑</w:t>
      </w:r>
      <w:r w:rsidR="00420510" w:rsidRPr="00966C1B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732E11" w:rsidRPr="00966C1B">
        <w:rPr>
          <w:rFonts w:ascii="TH SarabunPSK" w:hAnsi="TH SarabunPSK" w:cs="TH SarabunPSK"/>
          <w:sz w:val="34"/>
          <w:szCs w:val="34"/>
          <w:cs/>
        </w:rPr>
        <w:t>กันยายน</w:t>
      </w:r>
      <w:r w:rsidR="00FF59B7" w:rsidRPr="00966C1B">
        <w:rPr>
          <w:rFonts w:ascii="TH SarabunPSK" w:hAnsi="TH SarabunPSK" w:cs="TH SarabunPSK"/>
          <w:sz w:val="34"/>
          <w:szCs w:val="34"/>
          <w:cs/>
        </w:rPr>
        <w:t xml:space="preserve"> พ.ศ. </w:t>
      </w:r>
      <w:r w:rsidR="00F8632B" w:rsidRPr="00966C1B">
        <w:rPr>
          <w:rFonts w:ascii="TH SarabunPSK" w:hAnsi="TH SarabunPSK" w:cs="TH SarabunPSK"/>
          <w:sz w:val="34"/>
          <w:szCs w:val="34"/>
          <w:cs/>
        </w:rPr>
        <w:t>๒๕๖๑</w:t>
      </w:r>
    </w:p>
    <w:p w14:paraId="6620C5E4" w14:textId="77777777" w:rsidR="00420510" w:rsidRPr="00966C1B" w:rsidRDefault="00D03374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 xml:space="preserve">วัส </w:t>
      </w:r>
      <w:r w:rsidR="00EB7982" w:rsidRPr="00966C1B">
        <w:rPr>
          <w:rFonts w:ascii="TH SarabunPSK" w:hAnsi="TH SarabunPSK" w:cs="TH SarabunPSK"/>
          <w:sz w:val="34"/>
          <w:szCs w:val="34"/>
          <w:cs/>
        </w:rPr>
        <w:t xml:space="preserve"> ติงสมิตร</w:t>
      </w:r>
    </w:p>
    <w:p w14:paraId="12549E10" w14:textId="77777777" w:rsidR="00183DA4" w:rsidRDefault="00420510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  <w:r w:rsidRPr="00966C1B">
        <w:rPr>
          <w:rFonts w:ascii="TH SarabunPSK" w:hAnsi="TH SarabunPSK" w:cs="TH SarabunPSK"/>
          <w:sz w:val="34"/>
          <w:szCs w:val="34"/>
          <w:cs/>
        </w:rPr>
        <w:t>ปร</w:t>
      </w:r>
      <w:r w:rsidR="00D03374" w:rsidRPr="00966C1B">
        <w:rPr>
          <w:rFonts w:ascii="TH SarabunPSK" w:hAnsi="TH SarabunPSK" w:cs="TH SarabunPSK"/>
          <w:sz w:val="34"/>
          <w:szCs w:val="34"/>
          <w:cs/>
        </w:rPr>
        <w:t>ะธานกรรมการสิทธิมนุษยชนแห่งชาติ</w:t>
      </w:r>
    </w:p>
    <w:p w14:paraId="5340844F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6D20A2E3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1815D6A7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18D885A2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458B5DD6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0E9BA73F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046BE0D3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399CB653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4C0B666B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6C64EFA9" w14:textId="77777777" w:rsidR="00DF1248" w:rsidRDefault="00DF1248" w:rsidP="00966C1B">
      <w:pPr>
        <w:tabs>
          <w:tab w:val="left" w:pos="1276"/>
        </w:tabs>
        <w:spacing w:after="0" w:line="240" w:lineRule="auto"/>
        <w:ind w:left="3402"/>
        <w:jc w:val="center"/>
        <w:rPr>
          <w:rFonts w:ascii="TH SarabunPSK" w:hAnsi="TH SarabunPSK" w:cs="TH SarabunPSK"/>
          <w:sz w:val="34"/>
          <w:szCs w:val="34"/>
        </w:rPr>
      </w:pPr>
    </w:p>
    <w:p w14:paraId="774B0999" w14:textId="77777777" w:rsidR="00730FE3" w:rsidRPr="000B6DA6" w:rsidRDefault="00730FE3" w:rsidP="00730FE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B6DA6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อินทรธนูแข็งของเครื่องแบบพิธีการสำหรับกรรมการสิทธิมนุษยชนแห่งชาติ</w:t>
      </w:r>
    </w:p>
    <w:p w14:paraId="14BC1F4E" w14:textId="77777777" w:rsidR="00730FE3" w:rsidRPr="000B6DA6" w:rsidRDefault="00730FE3" w:rsidP="00730FE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0B6DA6">
        <w:rPr>
          <w:rFonts w:ascii="TH SarabunIT๙" w:hAnsi="TH SarabunIT๙" w:cs="TH SarabunIT๙"/>
          <w:b/>
          <w:bCs/>
          <w:sz w:val="34"/>
          <w:szCs w:val="34"/>
        </w:rPr>
        <w:t>_______________</w:t>
      </w:r>
    </w:p>
    <w:p w14:paraId="1009BC65" w14:textId="77777777" w:rsidR="00730FE3" w:rsidRPr="000B6DA6" w:rsidRDefault="00730FE3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608D25FD" w14:textId="77777777" w:rsidR="00730FE3" w:rsidRPr="000B6DA6" w:rsidRDefault="00732E11" w:rsidP="00D1597C">
      <w:pPr>
        <w:pBdr>
          <w:bottom w:val="single" w:sz="12" w:space="0" w:color="auto"/>
        </w:pBdr>
        <w:spacing w:after="0" w:line="240" w:lineRule="auto"/>
        <w:jc w:val="right"/>
        <w:rPr>
          <w:rFonts w:ascii="TH SarabunIT๙" w:hAnsi="TH SarabunIT๙" w:cs="TH SarabunIT๙"/>
          <w:b/>
          <w:bCs/>
          <w:sz w:val="52"/>
          <w:szCs w:val="52"/>
        </w:rPr>
      </w:pPr>
      <w:r w:rsidRPr="000B6DA6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ลายรักร้อย </w:t>
      </w:r>
    </w:p>
    <w:p w14:paraId="21F736B3" w14:textId="77777777" w:rsidR="00730FE3" w:rsidRPr="000B6DA6" w:rsidRDefault="00730FE3" w:rsidP="00730FE3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sz w:val="32"/>
          <w:szCs w:val="32"/>
          <w:cs/>
        </w:rPr>
        <w:t xml:space="preserve">ออกแบบโดย นายสุเมธ  พุฒพวง </w:t>
      </w:r>
    </w:p>
    <w:p w14:paraId="23FA3810" w14:textId="77777777" w:rsidR="00730FE3" w:rsidRPr="000B6DA6" w:rsidRDefault="00730FE3" w:rsidP="00730FE3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0B6DA6">
        <w:rPr>
          <w:rFonts w:ascii="TH SarabunIT๙" w:hAnsi="TH SarabunIT๙" w:cs="TH SarabunIT๙"/>
          <w:sz w:val="32"/>
          <w:szCs w:val="32"/>
          <w:cs/>
        </w:rPr>
        <w:t>สำนักช่างสิบหมู่ กรมศิลปากร กระทรวงวัฒนธรรม</w:t>
      </w:r>
    </w:p>
    <w:p w14:paraId="514578C8" w14:textId="77777777" w:rsidR="00730FE3" w:rsidRPr="000B6DA6" w:rsidRDefault="00730FE3" w:rsidP="00730FE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37689F" w14:textId="77777777" w:rsidR="00730FE3" w:rsidRPr="000B6DA6" w:rsidRDefault="006E6B76" w:rsidP="00530529">
      <w:pPr>
        <w:spacing w:after="0" w:line="240" w:lineRule="auto"/>
        <w:ind w:left="2880"/>
        <w:jc w:val="thaiDistribute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0948096" behindDoc="0" locked="0" layoutInCell="1" allowOverlap="1" wp14:anchorId="76B19517" wp14:editId="15B189D2">
            <wp:simplePos x="0" y="0"/>
            <wp:positionH relativeFrom="column">
              <wp:posOffset>561501</wp:posOffset>
            </wp:positionH>
            <wp:positionV relativeFrom="paragraph">
              <wp:posOffset>168275</wp:posOffset>
            </wp:positionV>
            <wp:extent cx="782320" cy="791845"/>
            <wp:effectExtent l="0" t="0" r="0" b="0"/>
            <wp:wrapNone/>
            <wp:docPr id="5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2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B6DA6"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184640" behindDoc="1" locked="0" layoutInCell="1" allowOverlap="1" wp14:anchorId="5700F782" wp14:editId="5B24153C">
            <wp:simplePos x="0" y="0"/>
            <wp:positionH relativeFrom="column">
              <wp:posOffset>68220</wp:posOffset>
            </wp:positionH>
            <wp:positionV relativeFrom="paragraph">
              <wp:posOffset>66713</wp:posOffset>
            </wp:positionV>
            <wp:extent cx="1784350" cy="4730750"/>
            <wp:effectExtent l="0" t="0" r="6350" b="0"/>
            <wp:wrapNone/>
            <wp:docPr id="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ยรักร้อยเปล่า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2" t="1336" r="5726"/>
                    <a:stretch/>
                  </pic:blipFill>
                  <pic:spPr bwMode="auto">
                    <a:xfrm>
                      <a:off x="0" y="0"/>
                      <a:ext cx="1784350" cy="473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30529" w:rsidRPr="000B6DA6">
        <w:rPr>
          <w:rFonts w:ascii="TH SarabunIT๙" w:hAnsi="TH SarabunIT๙" w:cs="TH SarabunIT๙"/>
          <w:spacing w:val="-4"/>
          <w:sz w:val="32"/>
          <w:szCs w:val="32"/>
        </w:rPr>
        <w:t xml:space="preserve">          </w:t>
      </w:r>
      <w:r w:rsidR="00730FE3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แนวคิ</w:t>
      </w:r>
      <w:r w:rsidR="009E180F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ดการออกแบบ  เป็นการปรับ</w:t>
      </w:r>
      <w:r w:rsidR="00530529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แบบ</w:t>
      </w:r>
      <w:r w:rsidR="009E180F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ลวดลาย</w:t>
      </w:r>
      <w:r w:rsidR="00730FE3" w:rsidRPr="000B6DA6">
        <w:rPr>
          <w:rFonts w:ascii="TH SarabunIT๙" w:hAnsi="TH SarabunIT๙" w:cs="TH SarabunIT๙"/>
          <w:spacing w:val="-4"/>
          <w:sz w:val="32"/>
          <w:szCs w:val="32"/>
          <w:cs/>
        </w:rPr>
        <w:t>อินทรธนูเครื่องแบบ</w:t>
      </w:r>
      <w:r w:rsidR="00405A7C" w:rsidRPr="000B6DA6">
        <w:rPr>
          <w:rFonts w:ascii="TH SarabunIT๙" w:hAnsi="TH SarabunIT๙" w:cs="TH SarabunIT๙"/>
          <w:spacing w:val="-4"/>
          <w:sz w:val="32"/>
          <w:szCs w:val="32"/>
          <w:cs/>
        </w:rPr>
        <w:br/>
      </w:r>
      <w:r w:rsidR="00405A7C" w:rsidRPr="004C2819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9E180F" w:rsidRPr="004C2819">
        <w:rPr>
          <w:rFonts w:ascii="TH SarabunIT๙" w:hAnsi="TH SarabunIT๙" w:cs="TH SarabunIT๙"/>
          <w:sz w:val="32"/>
          <w:szCs w:val="32"/>
          <w:cs/>
        </w:rPr>
        <w:t>พิธี</w:t>
      </w:r>
      <w:r w:rsidR="00730FE3" w:rsidRPr="004C2819">
        <w:rPr>
          <w:rFonts w:ascii="TH SarabunIT๙" w:hAnsi="TH SarabunIT๙" w:cs="TH SarabunIT๙"/>
          <w:sz w:val="32"/>
          <w:szCs w:val="32"/>
          <w:cs/>
        </w:rPr>
        <w:t>การของกรรมการสิทธิมนุษยชนแห่งชาติเดิม</w:t>
      </w:r>
      <w:r w:rsidR="00730FE3" w:rsidRPr="000B6DA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</w:p>
    <w:p w14:paraId="75B57F0A" w14:textId="77777777" w:rsidR="00730FE3" w:rsidRPr="000B6DA6" w:rsidRDefault="00730FE3" w:rsidP="00730FE3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14:paraId="4ED79665" w14:textId="77777777" w:rsidR="004C645C" w:rsidRPr="000B6DA6" w:rsidRDefault="004C645C" w:rsidP="00730FE3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14:paraId="3FB192F5" w14:textId="77777777" w:rsidR="004C645C" w:rsidRPr="000B6DA6" w:rsidRDefault="004C645C" w:rsidP="00730FE3">
      <w:pPr>
        <w:spacing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14:paraId="1A5F9AEC" w14:textId="77777777" w:rsidR="00405A7C" w:rsidRPr="000B6DA6" w:rsidRDefault="00405A7C" w:rsidP="00405A7C">
      <w:pPr>
        <w:spacing w:after="0" w:line="240" w:lineRule="auto"/>
        <w:ind w:left="2880"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0C70202" w14:textId="77777777" w:rsidR="00730FE3" w:rsidRPr="000B6DA6" w:rsidRDefault="006E6B76" w:rsidP="004C2819">
      <w:pPr>
        <w:spacing w:after="0" w:line="240" w:lineRule="auto"/>
        <w:ind w:left="3600"/>
        <w:jc w:val="thaiDistribute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248128" behindDoc="0" locked="0" layoutInCell="1" allowOverlap="1" wp14:anchorId="124F84ED" wp14:editId="0FAB41AE">
            <wp:simplePos x="0" y="0"/>
            <wp:positionH relativeFrom="column">
              <wp:posOffset>423820</wp:posOffset>
            </wp:positionH>
            <wp:positionV relativeFrom="paragraph">
              <wp:posOffset>771563</wp:posOffset>
            </wp:positionV>
            <wp:extent cx="1079500" cy="1644650"/>
            <wp:effectExtent l="19050" t="19050" r="82550" b="88900"/>
            <wp:wrapNone/>
            <wp:docPr id="51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ครื่องหมายสังกัด_รัศมี_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644650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75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730FE3" w:rsidRPr="000B6DA6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ความหมาย</w:t>
      </w:r>
      <w:r w:rsidR="00730FE3" w:rsidRPr="000B6D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ลาย</w:t>
      </w:r>
      <w:r w:rsidR="00732E11" w:rsidRPr="000B6DA6">
        <w:rPr>
          <w:rFonts w:ascii="TH SarabunIT๙" w:hAnsi="TH SarabunIT๙" w:cs="TH SarabunIT๙"/>
          <w:b/>
          <w:bCs/>
          <w:sz w:val="32"/>
          <w:szCs w:val="32"/>
          <w:cs/>
        </w:rPr>
        <w:t>รักร้อย</w:t>
      </w:r>
      <w:r w:rsidR="00D1597C" w:rsidRPr="000B6DA6">
        <w:rPr>
          <w:rFonts w:ascii="TH SarabunIT๙" w:hAnsi="TH SarabunIT๙" w:cs="TH SarabunIT๙"/>
          <w:b/>
          <w:bCs/>
          <w:sz w:val="32"/>
          <w:szCs w:val="32"/>
          <w:cs/>
        </w:rPr>
        <w:t>รูปทรงดอกบัว</w:t>
      </w:r>
      <w:r w:rsidR="00D1597C" w:rsidRPr="000B6DA6">
        <w:rPr>
          <w:rFonts w:ascii="TH SarabunIT๙" w:hAnsi="TH SarabunIT๙" w:cs="TH SarabunIT๙"/>
          <w:sz w:val="32"/>
          <w:szCs w:val="32"/>
          <w:cs/>
        </w:rPr>
        <w:t xml:space="preserve"> จำนวน 3 ดอก </w:t>
      </w:r>
      <w:r w:rsidR="009E180F" w:rsidRPr="000B6DA6">
        <w:rPr>
          <w:rFonts w:ascii="TH SarabunIT๙" w:hAnsi="TH SarabunIT๙" w:cs="TH SarabunIT๙"/>
          <w:sz w:val="32"/>
          <w:szCs w:val="32"/>
          <w:cs/>
        </w:rPr>
        <w:t xml:space="preserve">หมายถึง ความรัก ความสามัคคี และการพัฒนาองค์กรไปสู่ความเจริญรุ่งเรือง </w:t>
      </w:r>
      <w:r w:rsidR="00530529" w:rsidRPr="000B6DA6">
        <w:rPr>
          <w:rFonts w:ascii="TH SarabunIT๙" w:hAnsi="TH SarabunIT๙" w:cs="TH SarabunIT๙"/>
          <w:sz w:val="32"/>
          <w:szCs w:val="32"/>
          <w:cs/>
        </w:rPr>
        <w:t xml:space="preserve">ซึ่งดอกบัว </w:t>
      </w:r>
      <w:r w:rsidR="00732E11" w:rsidRPr="000B6DA6">
        <w:rPr>
          <w:rFonts w:ascii="TH SarabunIT๙" w:hAnsi="TH SarabunIT๙" w:cs="TH SarabunIT๙"/>
          <w:sz w:val="32"/>
          <w:szCs w:val="32"/>
          <w:cs/>
        </w:rPr>
        <w:t>เป็นตรา</w:t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>สัญลักษณ์</w:t>
      </w:r>
      <w:r w:rsidR="00530529" w:rsidRPr="000B6DA6">
        <w:rPr>
          <w:rFonts w:ascii="TH SarabunIT๙" w:hAnsi="TH SarabunIT๙" w:cs="TH SarabunIT๙"/>
          <w:sz w:val="32"/>
          <w:szCs w:val="32"/>
          <w:cs/>
        </w:rPr>
        <w:t>ของ</w:t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>สำนักงานคณะกรรมการ</w:t>
      </w:r>
      <w:r w:rsidR="00530529" w:rsidRPr="000B6DA6">
        <w:rPr>
          <w:rFonts w:ascii="TH SarabunIT๙" w:hAnsi="TH SarabunIT๙" w:cs="TH SarabunIT๙"/>
          <w:sz w:val="32"/>
          <w:szCs w:val="32"/>
          <w:cs/>
        </w:rPr>
        <w:br/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 xml:space="preserve">สิทธิมนุษยชนแห่งชาติ ตามประกาศสำนักนายกรัฐมนตรี เรื่อง กำหนดภาพเครื่องหมายราชการตามพระราชบัญญัติเครื่องหมายราชการ พุทธศักราช 2482 (ฉบับที่ 198) </w:t>
      </w:r>
      <w:r w:rsidR="009E180F" w:rsidRPr="000B6DA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 xml:space="preserve"> ความมีคุณธรรม ความเอื้ออาทรระหว่างเพื่อนมนุษย์ อันเป็นจ</w:t>
      </w:r>
      <w:proofErr w:type="spellStart"/>
      <w:r w:rsidR="00730FE3" w:rsidRPr="000B6DA6">
        <w:rPr>
          <w:rFonts w:ascii="TH SarabunIT๙" w:hAnsi="TH SarabunIT๙" w:cs="TH SarabunIT๙"/>
          <w:sz w:val="32"/>
          <w:szCs w:val="32"/>
          <w:cs/>
        </w:rPr>
        <w:t>ริย</w:t>
      </w:r>
      <w:proofErr w:type="spellEnd"/>
      <w:r w:rsidR="00730FE3" w:rsidRPr="000B6DA6">
        <w:rPr>
          <w:rFonts w:ascii="TH SarabunIT๙" w:hAnsi="TH SarabunIT๙" w:cs="TH SarabunIT๙"/>
          <w:sz w:val="32"/>
          <w:szCs w:val="32"/>
          <w:cs/>
        </w:rPr>
        <w:t>วัตรอันดีงามของ</w:t>
      </w:r>
      <w:r w:rsidR="00530529" w:rsidRPr="000B6DA6">
        <w:rPr>
          <w:rFonts w:ascii="TH SarabunIT๙" w:hAnsi="TH SarabunIT๙" w:cs="TH SarabunIT๙"/>
          <w:sz w:val="32"/>
          <w:szCs w:val="32"/>
          <w:cs/>
        </w:rPr>
        <w:br/>
      </w:r>
      <w:r w:rsidR="00730FE3" w:rsidRPr="000B6DA6">
        <w:rPr>
          <w:rFonts w:ascii="TH SarabunIT๙" w:hAnsi="TH SarabunIT๙" w:cs="TH SarabunIT๙"/>
          <w:sz w:val="32"/>
          <w:szCs w:val="32"/>
          <w:cs/>
        </w:rPr>
        <w:t>คนไทย</w:t>
      </w:r>
    </w:p>
    <w:p w14:paraId="4DA5025C" w14:textId="77777777" w:rsidR="00730FE3" w:rsidRPr="000B6DA6" w:rsidRDefault="00730FE3" w:rsidP="00730FE3">
      <w:pPr>
        <w:spacing w:after="0" w:line="240" w:lineRule="auto"/>
        <w:jc w:val="thaiDistribute"/>
        <w:rPr>
          <w:rFonts w:ascii="TH SarabunIT๙" w:hAnsi="TH SarabunIT๙" w:cs="TH SarabunIT๙"/>
          <w:sz w:val="34"/>
          <w:szCs w:val="34"/>
          <w:cs/>
        </w:rPr>
      </w:pPr>
    </w:p>
    <w:p w14:paraId="4E585205" w14:textId="77777777" w:rsidR="00730FE3" w:rsidRPr="000B6DA6" w:rsidRDefault="00730FE3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2D4F7869" w14:textId="77777777"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5CCB31E1" w14:textId="77777777"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7A45677E" w14:textId="77777777"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53A0360C" w14:textId="77777777"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44464C24" w14:textId="77777777" w:rsidR="00AD59C2" w:rsidRPr="000B6DA6" w:rsidRDefault="00AD59C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57E3DC7D" w14:textId="77777777"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5B8E9853" w14:textId="77777777"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08769E18" w14:textId="77777777"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499BAE73" w14:textId="77777777"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7480404D" w14:textId="77777777" w:rsidR="006E6B76" w:rsidRPr="000B6DA6" w:rsidRDefault="006E6B76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772FB198" w14:textId="77777777" w:rsidR="006E6B76" w:rsidRPr="000B6DA6" w:rsidRDefault="006E6B76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7BBD1C83" w14:textId="77777777" w:rsidR="006E6B76" w:rsidRPr="000B6DA6" w:rsidRDefault="006E6B76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20FBB704" w14:textId="77777777" w:rsidR="006E6B76" w:rsidRPr="000B6DA6" w:rsidRDefault="006E6B76">
      <w:pPr>
        <w:spacing w:after="0" w:line="240" w:lineRule="auto"/>
        <w:rPr>
          <w:rFonts w:ascii="TH SarabunIT๙" w:hAnsi="TH SarabunIT๙" w:cs="TH SarabunIT๙"/>
          <w:sz w:val="34"/>
          <w:szCs w:val="34"/>
          <w:cs/>
        </w:rPr>
      </w:pPr>
      <w:r w:rsidRPr="000B6DA6">
        <w:rPr>
          <w:rFonts w:ascii="TH SarabunIT๙" w:hAnsi="TH SarabunIT๙" w:cs="TH SarabunIT๙"/>
          <w:sz w:val="34"/>
          <w:szCs w:val="34"/>
          <w:cs/>
        </w:rPr>
        <w:br w:type="page"/>
      </w:r>
    </w:p>
    <w:p w14:paraId="73A8DDCE" w14:textId="77777777" w:rsidR="000B6DA6" w:rsidRPr="000B6DA6" w:rsidRDefault="000B6DA6" w:rsidP="000B6DA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B6DA6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อินทรธนูแข็งของเครื่องแบบพิธีการสำหรับกรรมการสิทธิมนุษยชนแห่งชาติ</w:t>
      </w:r>
    </w:p>
    <w:p w14:paraId="3052215F" w14:textId="77777777" w:rsidR="000B6DA6" w:rsidRPr="000B6DA6" w:rsidRDefault="000B6DA6" w:rsidP="000B6DA6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9D704F7" w14:textId="77777777" w:rsidR="000B6DA6" w:rsidRPr="000B6DA6" w:rsidRDefault="000B6DA6" w:rsidP="000B6DA6">
      <w:pPr>
        <w:tabs>
          <w:tab w:val="left" w:pos="709"/>
        </w:tabs>
        <w:rPr>
          <w:rFonts w:ascii="TH SarabunIT๙" w:hAnsi="TH SarabunIT๙" w:cs="TH SarabunIT๙"/>
          <w:b/>
          <w:bCs/>
          <w:cs/>
        </w:rPr>
      </w:pPr>
      <w:r w:rsidRPr="000B6DA6">
        <w:rPr>
          <w:rFonts w:ascii="TH SarabunIT๙" w:hAnsi="TH SarabunIT๙" w:cs="TH SarabunIT๙"/>
          <w:b/>
          <w:bCs/>
          <w:cs/>
        </w:rPr>
        <w:t>ประจำบ่าซ้าย และบ่าขวา</w:t>
      </w:r>
    </w:p>
    <w:p w14:paraId="28E64E33" w14:textId="77777777" w:rsidR="006E6B76" w:rsidRPr="000B6DA6" w:rsidRDefault="001043ED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mc:AlternateContent>
          <mc:Choice Requires="wpg">
            <w:drawing>
              <wp:anchor distT="0" distB="0" distL="114300" distR="114300" simplePos="0" relativeHeight="251794432" behindDoc="1" locked="0" layoutInCell="1" allowOverlap="1" wp14:anchorId="380371ED" wp14:editId="7A9FC14F">
                <wp:simplePos x="0" y="0"/>
                <wp:positionH relativeFrom="column">
                  <wp:posOffset>1214755</wp:posOffset>
                </wp:positionH>
                <wp:positionV relativeFrom="paragraph">
                  <wp:posOffset>66675</wp:posOffset>
                </wp:positionV>
                <wp:extent cx="2304426" cy="5118100"/>
                <wp:effectExtent l="0" t="0" r="0" b="6350"/>
                <wp:wrapNone/>
                <wp:docPr id="516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04426" cy="5118100"/>
                          <a:chOff x="0" y="0"/>
                          <a:chExt cx="2304473" cy="5126942"/>
                        </a:xfrm>
                      </wpg:grpSpPr>
                      <wps:wsp>
                        <wps:cNvPr id="467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627797" y="4708477"/>
                            <a:ext cx="518160" cy="418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14FC50" w14:textId="77777777" w:rsidR="000B6DA6" w:rsidRPr="000B6DA6" w:rsidRDefault="000B6DA6" w:rsidP="000B6DA6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0B6DA6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cs/>
                                </w:rPr>
                                <w:t>๕ ซม.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g:grpSp>
                        <wpg:cNvPr id="515" name="Group 515"/>
                        <wpg:cNvGrpSpPr/>
                        <wpg:grpSpPr>
                          <a:xfrm>
                            <a:off x="0" y="0"/>
                            <a:ext cx="2304473" cy="4872450"/>
                            <a:chOff x="0" y="0"/>
                            <a:chExt cx="2304473" cy="4872450"/>
                          </a:xfrm>
                        </wpg:grpSpPr>
                        <wpg:grpSp>
                          <wpg:cNvPr id="497" name="กลุ่ม 25"/>
                          <wpg:cNvGrpSpPr>
                            <a:grpSpLocks/>
                          </wpg:cNvGrpSpPr>
                          <wpg:grpSpPr>
                            <a:xfrm>
                              <a:off x="0" y="4756245"/>
                              <a:ext cx="687070" cy="116205"/>
                              <a:chOff x="0" y="0"/>
                              <a:chExt cx="687121" cy="116282"/>
                            </a:xfrm>
                          </wpg:grpSpPr>
                          <wps:wsp>
                            <wps:cNvPr id="498" name="ตัวเชื่อมต่อตรง 23"/>
                            <wps:cNvCnPr/>
                            <wps:spPr>
                              <a:xfrm flipH="1">
                                <a:off x="0" y="115852"/>
                                <a:ext cx="687121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99" name="ตัวเชื่อมต่อตรง 24"/>
                            <wps:cNvCnPr/>
                            <wps:spPr>
                              <a:xfrm flipV="1">
                                <a:off x="0" y="0"/>
                                <a:ext cx="0" cy="116282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wpg:grpSp>
                        <wpg:grpSp>
                          <wpg:cNvPr id="468" name="กลุ่ม 26"/>
                          <wpg:cNvGrpSpPr>
                            <a:grpSpLocks/>
                          </wpg:cNvGrpSpPr>
                          <wpg:grpSpPr>
                            <a:xfrm flipH="1">
                              <a:off x="1091821" y="4749421"/>
                              <a:ext cx="687070" cy="116205"/>
                              <a:chOff x="0" y="0"/>
                              <a:chExt cx="687121" cy="116282"/>
                            </a:xfrm>
                          </wpg:grpSpPr>
                          <wps:wsp>
                            <wps:cNvPr id="469" name="ตัวเชื่อมต่อตรง 27"/>
                            <wps:cNvCnPr/>
                            <wps:spPr>
                              <a:xfrm flipH="1">
                                <a:off x="0" y="115852"/>
                                <a:ext cx="687121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70" name="ตัวเชื่อมต่อตรง 28"/>
                            <wps:cNvCnPr/>
                            <wps:spPr>
                              <a:xfrm flipV="1">
                                <a:off x="0" y="0"/>
                                <a:ext cx="0" cy="116282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wpg:grpSp>
                        <wpg:grpSp>
                          <wpg:cNvPr id="514" name="Group 514"/>
                          <wpg:cNvGrpSpPr/>
                          <wpg:grpSpPr>
                            <a:xfrm>
                              <a:off x="0" y="0"/>
                              <a:ext cx="2304473" cy="4730750"/>
                              <a:chOff x="0" y="0"/>
                              <a:chExt cx="2304473" cy="4730750"/>
                            </a:xfrm>
                          </wpg:grpSpPr>
                          <wpg:grpSp>
                            <wpg:cNvPr id="490" name="Group 490"/>
                            <wpg:cNvGrpSpPr/>
                            <wpg:grpSpPr>
                              <a:xfrm>
                                <a:off x="0" y="0"/>
                                <a:ext cx="1784350" cy="4730750"/>
                                <a:chOff x="0" y="0"/>
                                <a:chExt cx="1784350" cy="4730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1" name="รูปภาพ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12" t="1336" r="572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784350" cy="47307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" name="รูปภาพ 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1319" y="102358"/>
                                  <a:ext cx="782320" cy="7918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3" name="รูปภาพ 3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4842" y="2067636"/>
                                  <a:ext cx="1079500" cy="164465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50800" dist="50800" dir="2700000" algn="tl" rotWithShape="0">
                                    <a:prstClr val="black">
                                      <a:alpha val="75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wpg:grpSp>
                            <wpg:cNvPr id="478" name="กลุ่ม 3"/>
                            <wpg:cNvGrpSpPr>
                              <a:grpSpLocks/>
                            </wpg:cNvGrpSpPr>
                            <wpg:grpSpPr>
                              <a:xfrm rot="16200000" flipH="1">
                                <a:off x="723331" y="1153236"/>
                                <a:ext cx="2369185" cy="158750"/>
                                <a:chOff x="0" y="0"/>
                                <a:chExt cx="687121" cy="116282"/>
                              </a:xfrm>
                            </wpg:grpSpPr>
                            <wps:wsp>
                              <wps:cNvPr id="479" name="ตัวเชื่อมต่อตรง 6"/>
                              <wps:cNvCnPr/>
                              <wps:spPr>
                                <a:xfrm flipH="1">
                                  <a:off x="0" y="115852"/>
                                  <a:ext cx="6871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480" name="ตัวเชื่อมต่อตรง 13"/>
                              <wps:cNvCnPr/>
                              <wps:spPr>
                                <a:xfrm flipV="1">
                                  <a:off x="0" y="0"/>
                                  <a:ext cx="0" cy="11628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g:grpSp>
                            <wpg:cNvPr id="475" name="กลุ่ม 20"/>
                            <wpg:cNvGrpSpPr>
                              <a:grpSpLocks/>
                            </wpg:cNvGrpSpPr>
                            <wpg:grpSpPr>
                              <a:xfrm rot="16200000">
                                <a:off x="825690" y="3548417"/>
                                <a:ext cx="2170430" cy="147320"/>
                                <a:chOff x="0" y="0"/>
                                <a:chExt cx="687121" cy="116282"/>
                              </a:xfrm>
                            </wpg:grpSpPr>
                            <wps:wsp>
                              <wps:cNvPr id="476" name="ตัวเชื่อมต่อตรง 21"/>
                              <wps:cNvCnPr/>
                              <wps:spPr>
                                <a:xfrm flipH="1">
                                  <a:off x="0" y="115852"/>
                                  <a:ext cx="6871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477" name="ตัวเชื่อมต่อตรง 22"/>
                              <wps:cNvCnPr/>
                              <wps:spPr>
                                <a:xfrm flipV="1">
                                  <a:off x="0" y="0"/>
                                  <a:ext cx="0" cy="11628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s:wsp>
                            <wps:cNvPr id="474" name="กล่องข้อความ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92322" y="2313295"/>
                                <a:ext cx="612151" cy="45480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E3A510" w14:textId="77777777" w:rsidR="000B6DA6" w:rsidRPr="000B6DA6" w:rsidRDefault="000B6DA6" w:rsidP="000B6DA6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8"/>
                                      <w:cs/>
                                    </w:rPr>
                                  </w:pPr>
                                  <w:r w:rsidRPr="000B6DA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8"/>
                                      <w:cs/>
                                    </w:rPr>
                                    <w:t>๑๓ ซม.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0371ED" id="Group 516" o:spid="_x0000_s1026" style="position:absolute;margin-left:95.65pt;margin-top:5.25pt;width:181.45pt;height:403pt;z-index:-251522048" coordsize="23044,51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6277;top:47084;width:5182;height:4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" filled="f" stroked="f">
                  <v:textbox style="mso-fit-shape-to-text:t">
                    <w:txbxContent>
                      <w:p w14:paraId="6314FC50" w14:textId="77777777" w:rsidR="000B6DA6" w:rsidRPr="000B6DA6" w:rsidRDefault="000B6DA6" w:rsidP="000B6DA6">
                        <w:pPr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cs/>
                          </w:rPr>
                        </w:pPr>
                        <w:r w:rsidRPr="000B6DA6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cs/>
                          </w:rPr>
                          <w:t>๕ ซม.</w:t>
                        </w:r>
                      </w:p>
                    </w:txbxContent>
                  </v:textbox>
                </v:shape>
                <v:group id="Group 515" o:spid="_x0000_s1028" style="position:absolute;width:23044;height:48724" coordsize="23044,48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    <v:group id="กลุ่ม 25" o:spid="_x0000_s1029" style="position:absolute;top:47562;width:6870;height:1162" coordsize="6871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  <v:line id="ตัวเชื่อมต่อตรง 23" o:spid="_x0000_s1030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" strokecolor="windowText" strokeweight="1pt"/>
                    <v:line id="ตัวเชื่อมต่อตรง 24" o:spid="_x0000_s1031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" strokecolor="windowText" strokeweight="1pt"/>
                  </v:group>
                  <v:group id="กลุ่ม 26" o:spid="_x0000_s1032" style="position:absolute;left:10918;top:47494;width:6870;height:1162;flip:x" coordsize="6871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">
                    <v:line id="ตัวเชื่อมต่อตรง 27" o:spid="_x0000_s1033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" strokecolor="windowText" strokeweight="1pt"/>
                    <v:line id="ตัวเชื่อมต่อตรง 28" o:spid="_x0000_s1034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" strokecolor="windowText" strokeweight="1pt"/>
                  </v:group>
                  <v:group id="Group 514" o:spid="_x0000_s1035" style="position:absolute;width:23044;height:47307" coordsize="23044,47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  <v:group id="Group 490" o:spid="_x0000_s1036" style="position:absolute;width:17843;height:47307" coordsize="17843,47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Kxf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5ocz4QjIxQsAAP//AwBQSwECLQAUAAYACAAAACEA2+H2y+4AAACFAQAAEwAAAAAAAAAAAAAA&#10;AAAAAAAAW0NvbnRlbnRfVHlwZXNdLnhtbFBLAQItABQABgAIAAAAIQBa9CxbvwAAABUBAAALAAAA&#10;AAAAAAAAAAAAAB8BAABfcmVscy8ucmVsc1BLAQItABQABgAIAAAAIQDOoKxfwgAAANwAAAAPAAAA&#10;AAAAAAAAAAAAAAcCAABkcnMvZG93bnJldi54bWxQSwUGAAAAAAMAAwC3AAAA9gI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รูปภาพ 1" o:spid="_x0000_s1037" type="#_x0000_t75" style="position:absolute;width:17843;height:47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">
                        <v:imagedata r:id="rId12" o:title="" croptop="876f" cropleft="3285f" cropright="3753f"/>
                      </v:shape>
                      <v:shape id="รูปภาพ 30" o:spid="_x0000_s1038" type="#_x0000_t75" style="position:absolute;left:4913;top:1023;width:7823;height:7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">
                        <v:imagedata r:id="rId13" o:title=""/>
                      </v:shape>
                      <v:shape id="รูปภาพ 39" o:spid="_x0000_s1039" type="#_x0000_t75" style="position:absolute;left:3548;top:20676;width:10795;height:16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">
                        <v:imagedata r:id="rId14" o:title=""/>
                        <v:shadow on="t" color="black" opacity=".75" origin="-.5,-.5" offset=".99781mm,.99781mm"/>
                      </v:shape>
                    </v:group>
                    <v:group id="กลุ่ม 3" o:spid="_x0000_s1040" style="position:absolute;left:7233;top:11532;width:23692;height:1587;rotation:90;flip:x" coordsize="6871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">
                      <v:line id="ตัวเชื่อมต่อตรง 6" o:spid="_x0000_s1041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" strokecolor="windowText" strokeweight="1pt"/>
                      <v:line id="ตัวเชื่อมต่อตรง 13" o:spid="_x0000_s1042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" strokecolor="windowText" strokeweight="1pt"/>
                    </v:group>
                    <v:group id="กลุ่ม 20" o:spid="_x0000_s1043" style="position:absolute;left:8257;top:35483;width:21704;height:1473;rotation:-90" coordsize="6871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">
                      <v:line id="ตัวเชื่อมต่อตรง 21" o:spid="_x0000_s1044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" strokecolor="windowText" strokeweight="1pt"/>
                      <v:line id="ตัวเชื่อมต่อตรง 22" o:spid="_x0000_s1045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" strokecolor="windowText" strokeweight="1pt"/>
                    </v:group>
                    <v:shape id="_x0000_s1046" type="#_x0000_t202" style="position:absolute;left:16923;top:23132;width:6121;height:4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" filled="f" stroked="f">
                      <v:textbox style="mso-fit-shape-to-text:t">
                        <w:txbxContent>
                          <w:p w14:paraId="70E3A510" w14:textId="77777777" w:rsidR="000B6DA6" w:rsidRPr="000B6DA6" w:rsidRDefault="000B6DA6" w:rsidP="000B6D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 w:rsidRPr="000B6DA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๑๓ ซม.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2652C588" w14:textId="77777777" w:rsidR="006E6B76" w:rsidRPr="000B6DA6" w:rsidRDefault="001043ED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79A95949" wp14:editId="70D334A3">
                <wp:simplePos x="0" y="0"/>
                <wp:positionH relativeFrom="column">
                  <wp:posOffset>3757930</wp:posOffset>
                </wp:positionH>
                <wp:positionV relativeFrom="paragraph">
                  <wp:posOffset>6211570</wp:posOffset>
                </wp:positionV>
                <wp:extent cx="1821815" cy="1255395"/>
                <wp:effectExtent l="0" t="0" r="0" b="0"/>
                <wp:wrapNone/>
                <wp:docPr id="518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1815" cy="1255395"/>
                          <a:chOff x="0" y="0"/>
                          <a:chExt cx="1821815" cy="1264190"/>
                        </a:xfrm>
                      </wpg:grpSpPr>
                      <pic:pic xmlns:pic="http://schemas.openxmlformats.org/drawingml/2006/picture">
                        <pic:nvPicPr>
                          <pic:cNvPr id="510" name="รูปภาพ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0" t="10131" r="7693" b="7557"/>
                          <a:stretch/>
                        </pic:blipFill>
                        <pic:spPr bwMode="auto">
                          <a:xfrm>
                            <a:off x="593678" y="0"/>
                            <a:ext cx="631825" cy="61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66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30155"/>
                            <a:ext cx="1821815" cy="534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E79936" w14:textId="77777777" w:rsidR="000B6DA6" w:rsidRPr="000B6DA6" w:rsidRDefault="000B6DA6" w:rsidP="000D576C">
                              <w:pPr>
                                <w:spacing w:after="0"/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</w:rPr>
                              </w:pPr>
                              <w:r w:rsidRPr="000B6DA6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cs/>
                                </w:rPr>
                                <w:t>ตราครุฑพ่าห์ทำด้วยโลหะสีทอง</w:t>
                              </w:r>
                            </w:p>
                            <w:p w14:paraId="09ED7035" w14:textId="77777777" w:rsidR="000B6DA6" w:rsidRPr="000B6DA6" w:rsidRDefault="000B6DA6" w:rsidP="000D576C">
                              <w:pPr>
                                <w:spacing w:after="0"/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0B6DA6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cs/>
                                </w:rPr>
                                <w:t>ขนาดเส้นผ่าศูนย์กลาง ๑.๕ ซม.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95949" id="Group 518" o:spid="_x0000_s1047" style="position:absolute;margin-left:295.9pt;margin-top:489.1pt;width:143.45pt;height:98.85pt;z-index:251784192" coordsize="18218,12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">
                <v:shape id="รูปภาพ 30" o:spid="_x0000_s1048" type="#_x0000_t75" style="position:absolute;left:5936;width:6319;height:6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">
                  <v:imagedata r:id="rId16" o:title="" croptop="6639f" cropbottom="4953f" cropleft="4201f" cropright="5042f"/>
                </v:shape>
                <v:shape id="_x0000_s1049" type="#_x0000_t202" style="position:absolute;top:7301;width:18218;height:5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" filled="f" stroked="f">
                  <v:textbox style="mso-fit-shape-to-text:t">
                    <w:txbxContent>
                      <w:p w14:paraId="02E79936" w14:textId="77777777" w:rsidR="000B6DA6" w:rsidRPr="000B6DA6" w:rsidRDefault="000B6DA6" w:rsidP="000D576C">
                        <w:pPr>
                          <w:spacing w:after="0"/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</w:rPr>
                        </w:pPr>
                        <w:r w:rsidRPr="000B6DA6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cs/>
                          </w:rPr>
                          <w:t>ตราครุฑพ่าห์ทำด้วยโลหะสีทอง</w:t>
                        </w:r>
                      </w:p>
                      <w:p w14:paraId="09ED7035" w14:textId="77777777" w:rsidR="000B6DA6" w:rsidRPr="000B6DA6" w:rsidRDefault="000B6DA6" w:rsidP="000D576C">
                        <w:pPr>
                          <w:spacing w:after="0"/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cs/>
                          </w:rPr>
                        </w:pPr>
                        <w:r w:rsidRPr="000B6DA6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cs/>
                          </w:rPr>
                          <w:t>ขนาดเส้นผ่าศูนย์กลาง ๑.๕ ซม.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2387840" behindDoc="0" locked="0" layoutInCell="1" allowOverlap="1" wp14:anchorId="71973970" wp14:editId="51837100">
                <wp:simplePos x="0" y="0"/>
                <wp:positionH relativeFrom="column">
                  <wp:posOffset>825500</wp:posOffset>
                </wp:positionH>
                <wp:positionV relativeFrom="paragraph">
                  <wp:posOffset>5343525</wp:posOffset>
                </wp:positionV>
                <wp:extent cx="2439669" cy="2266558"/>
                <wp:effectExtent l="0" t="0" r="0" b="635"/>
                <wp:wrapNone/>
                <wp:docPr id="517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9669" cy="2266558"/>
                          <a:chOff x="0" y="0"/>
                          <a:chExt cx="2439669" cy="2204650"/>
                        </a:xfrm>
                      </wpg:grpSpPr>
                      <wps:wsp>
                        <wps:cNvPr id="505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17260"/>
                            <a:ext cx="2439669" cy="58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31BD35" w14:textId="77777777" w:rsidR="000B6DA6" w:rsidRPr="000D576C" w:rsidRDefault="000B6DA6" w:rsidP="000D576C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 w:rsidRPr="000D576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แบบเครื่องหมายสำหรับติดทับบนอินทรธนู</w:t>
                              </w:r>
                            </w:p>
                            <w:p w14:paraId="17345407" w14:textId="77777777" w:rsidR="000B6DA6" w:rsidRPr="000D576C" w:rsidRDefault="000B6DA6" w:rsidP="000D576C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 w:rsidRPr="000D576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ทำด้วยโลหะสีทอง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1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211" y="0"/>
                            <a:ext cx="1042035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973970" id="Group 517" o:spid="_x0000_s1050" style="position:absolute;margin-left:65pt;margin-top:420.75pt;width:192.1pt;height:178.45pt;z-index:252387840" coordsize="24396,22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">
                <v:shape id="_x0000_s1051" type="#_x0000_t202" style="position:absolute;top:16172;width:24396;height:5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" filled="f" stroked="f">
                  <v:textbox style="mso-fit-shape-to-text:t">
                    <w:txbxContent>
                      <w:p w14:paraId="2831BD35" w14:textId="77777777" w:rsidR="000B6DA6" w:rsidRPr="000D576C" w:rsidRDefault="000B6DA6" w:rsidP="000D576C">
                        <w:pPr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 w:rsidRPr="000D576C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แบบเครื่องหมายสำหรับติดทับบนอินทรธนู</w:t>
                        </w:r>
                      </w:p>
                      <w:p w14:paraId="17345407" w14:textId="77777777" w:rsidR="000B6DA6" w:rsidRPr="000D576C" w:rsidRDefault="000B6DA6" w:rsidP="000D576C">
                        <w:pPr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 w:rsidRPr="000D576C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ทำด้วยโลหะสีทอง</w:t>
                        </w:r>
                      </w:p>
                    </w:txbxContent>
                  </v:textbox>
                </v:shape>
                <v:shape id="รูปภาพ 1" o:spid="_x0000_s1052" type="#_x0000_t75" style="position:absolute;left:6892;width:10420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">
                  <v:imagedata r:id="rId18" o:title=""/>
                </v:shape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3A92FBD2" wp14:editId="33D37391">
                <wp:simplePos x="0" y="0"/>
                <wp:positionH relativeFrom="column">
                  <wp:posOffset>95250</wp:posOffset>
                </wp:positionH>
                <wp:positionV relativeFrom="paragraph">
                  <wp:posOffset>2620645</wp:posOffset>
                </wp:positionV>
                <wp:extent cx="1220470" cy="532130"/>
                <wp:effectExtent l="0" t="0" r="0" b="0"/>
                <wp:wrapNone/>
                <wp:docPr id="513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70" cy="532130"/>
                          <a:chOff x="0" y="0"/>
                          <a:chExt cx="1220470" cy="532130"/>
                        </a:xfrm>
                      </wpg:grpSpPr>
                      <wps:wsp>
                        <wps:cNvPr id="471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0470" cy="53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E86283" w14:textId="77777777" w:rsidR="000B6DA6" w:rsidRPr="000B6DA6" w:rsidRDefault="000B6DA6" w:rsidP="000B6DA6">
                              <w:pPr>
                                <w:spacing w:after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 w:rsidRPr="000B6DA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พื้นสักหลาดหรือ</w:t>
                              </w:r>
                            </w:p>
                            <w:p w14:paraId="1118294A" w14:textId="77777777" w:rsidR="000B6DA6" w:rsidRPr="000B6DA6" w:rsidRDefault="000B6DA6" w:rsidP="000B6DA6">
                              <w:pPr>
                                <w:spacing w:after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0B6DA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กำมะหยี่สีดำ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ตัวเชื่อมต่อตรง 11"/>
                        <wps:cNvCnPr>
                          <a:cxnSpLocks/>
                        </wps:cNvCnPr>
                        <wps:spPr>
                          <a:xfrm>
                            <a:off x="962167" y="163773"/>
                            <a:ext cx="245745" cy="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92FBD2" id="Group 513" o:spid="_x0000_s1053" style="position:absolute;margin-left:7.5pt;margin-top:206.35pt;width:96.1pt;height:41.9pt;z-index:251667968" coordsize="12204,5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">
                <v:shape id="_x0000_s1054" type="#_x0000_t202" style="position:absolute;width:12204;height:5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qC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" filled="f" stroked="f">
                  <v:textbox>
                    <w:txbxContent>
                      <w:p w14:paraId="7FE86283" w14:textId="77777777" w:rsidR="000B6DA6" w:rsidRPr="000B6DA6" w:rsidRDefault="000B6DA6" w:rsidP="000B6DA6">
                        <w:pPr>
                          <w:spacing w:after="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 w:rsidRPr="000B6DA6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พื้นสักหลาดหรือ</w:t>
                        </w:r>
                      </w:p>
                      <w:p w14:paraId="1118294A" w14:textId="77777777" w:rsidR="000B6DA6" w:rsidRPr="000B6DA6" w:rsidRDefault="000B6DA6" w:rsidP="000B6DA6">
                        <w:pPr>
                          <w:spacing w:after="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0B6DA6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กำมะหยี่สีดำ</w:t>
                        </w:r>
                      </w:p>
                    </w:txbxContent>
                  </v:textbox>
                </v:shape>
                <v:line id="ตัวเชื่อมต่อตรง 11" o:spid="_x0000_s1055" style="position:absolute;visibility:visible;mso-wrap-style:square" from="9621,1637" to="12079,1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" strokecolor="windowText" strokeweight="1pt">
                  <o:lock v:ext="edit" shapetype="f"/>
                </v:line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 wp14:anchorId="52055811" wp14:editId="32106E93">
                <wp:simplePos x="0" y="0"/>
                <wp:positionH relativeFrom="column">
                  <wp:posOffset>61595</wp:posOffset>
                </wp:positionH>
                <wp:positionV relativeFrom="paragraph">
                  <wp:posOffset>791845</wp:posOffset>
                </wp:positionV>
                <wp:extent cx="1752600" cy="593229"/>
                <wp:effectExtent l="0" t="0" r="38100" b="0"/>
                <wp:wrapNone/>
                <wp:docPr id="512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2600" cy="593229"/>
                          <a:chOff x="0" y="0"/>
                          <a:chExt cx="1752391" cy="601940"/>
                        </a:xfrm>
                      </wpg:grpSpPr>
                      <wps:wsp>
                        <wps:cNvPr id="307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79779"/>
                            <a:ext cx="1156196" cy="322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853344" w14:textId="77777777" w:rsidR="000B6DA6" w:rsidRPr="000B6DA6" w:rsidRDefault="000B6DA6" w:rsidP="000B6DA6">
                              <w:pPr>
                                <w:spacing w:after="0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0B6DA6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cs/>
                                </w:rPr>
                                <w:t>ลายปักดิ้นสีทองนูน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73" name="ตัวเชื่อมต่อตรง 7"/>
                        <wps:cNvCnPr>
                          <a:cxnSpLocks/>
                        </wps:cNvCnPr>
                        <wps:spPr>
                          <a:xfrm>
                            <a:off x="1057701" y="457200"/>
                            <a:ext cx="694690" cy="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472" name="ตัวเชื่อมต่อตรง 8"/>
                        <wps:cNvCnPr>
                          <a:cxnSpLocks/>
                        </wps:cNvCnPr>
                        <wps:spPr>
                          <a:xfrm flipV="1">
                            <a:off x="1057701" y="0"/>
                            <a:ext cx="694690" cy="45339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55811" id="Group 512" o:spid="_x0000_s1056" style="position:absolute;margin-left:4.85pt;margin-top:62.35pt;width:138pt;height:46.7pt;z-index:251600384" coordsize="17523,6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">
                <v:shape id="_x0000_s1057" type="#_x0000_t202" style="position:absolute;top:2797;width:11561;height:3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" filled="f" stroked="f">
                  <v:textbox style="mso-fit-shape-to-text:t">
                    <w:txbxContent>
                      <w:p w14:paraId="53853344" w14:textId="77777777" w:rsidR="000B6DA6" w:rsidRPr="000B6DA6" w:rsidRDefault="000B6DA6" w:rsidP="000B6DA6">
                        <w:pPr>
                          <w:spacing w:after="0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cs/>
                          </w:rPr>
                        </w:pPr>
                        <w:r w:rsidRPr="000B6DA6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cs/>
                          </w:rPr>
                          <w:t>ลายปักดิ้นสีทองนูน</w:t>
                        </w:r>
                      </w:p>
                    </w:txbxContent>
                  </v:textbox>
                </v:shape>
                <v:line id="ตัวเชื่อมต่อตรง 7" o:spid="_x0000_s1058" style="position:absolute;visibility:visible;mso-wrap-style:square" from="10577,4572" to="17523,4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" strokecolor="windowText" strokeweight="1pt">
                  <o:lock v:ext="edit" shapetype="f"/>
                </v:line>
                <v:line id="ตัวเชื่อมต่อตรง 8" o:spid="_x0000_s1059" style="position:absolute;flip:y;visibility:visible;mso-wrap-style:square" from="10577,0" to="17523,45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" strokecolor="windowText" strokeweight="1pt">
                  <o:lock v:ext="edit" shapetype="f"/>
                </v:line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2189184" behindDoc="0" locked="0" layoutInCell="1" allowOverlap="1" wp14:anchorId="3B6ED48B" wp14:editId="25DCBBDA">
                <wp:simplePos x="0" y="0"/>
                <wp:positionH relativeFrom="column">
                  <wp:posOffset>4396740</wp:posOffset>
                </wp:positionH>
                <wp:positionV relativeFrom="paragraph">
                  <wp:posOffset>4500880</wp:posOffset>
                </wp:positionV>
                <wp:extent cx="682625" cy="342900"/>
                <wp:effectExtent l="0" t="0" r="0" b="0"/>
                <wp:wrapNone/>
                <wp:docPr id="48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2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C0049" w14:textId="77777777" w:rsidR="000B6DA6" w:rsidRPr="000D576C" w:rsidRDefault="000B6DA6" w:rsidP="000D576C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 w:rsidRPr="000D576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๔.๕ ซม.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6ED48B" id="กล่องข้อความ 2" o:spid="_x0000_s1060" type="#_x0000_t202" style="position:absolute;margin-left:346.2pt;margin-top:354.4pt;width:53.75pt;height:27pt;z-index:2521891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" filled="f" stroked="f">
                <v:textbox style="mso-fit-shape-to-text:t">
                  <w:txbxContent>
                    <w:p w14:paraId="56DC0049" w14:textId="77777777" w:rsidR="000B6DA6" w:rsidRPr="000D576C" w:rsidRDefault="000B6DA6" w:rsidP="000D576C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</w:pPr>
                      <w:r w:rsidRPr="000D576C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>๔.๕ ซม.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2332544" behindDoc="0" locked="0" layoutInCell="1" allowOverlap="1" wp14:anchorId="201F6E7E" wp14:editId="70DE9882">
                <wp:simplePos x="0" y="0"/>
                <wp:positionH relativeFrom="column">
                  <wp:posOffset>3465195</wp:posOffset>
                </wp:positionH>
                <wp:positionV relativeFrom="paragraph">
                  <wp:posOffset>4823460</wp:posOffset>
                </wp:positionV>
                <wp:extent cx="2435225" cy="332105"/>
                <wp:effectExtent l="0" t="0" r="0" b="0"/>
                <wp:wrapNone/>
                <wp:docPr id="50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225" cy="332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768EC" w14:textId="77777777" w:rsidR="000B6DA6" w:rsidRPr="000D576C" w:rsidRDefault="000B6DA6" w:rsidP="000D576C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</w:pPr>
                            <w:r w:rsidRPr="000D576C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หญิง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F6E7E" id="_x0000_s1061" type="#_x0000_t202" style="position:absolute;margin-left:272.85pt;margin-top:379.8pt;width:191.75pt;height:26.15pt;z-index:25233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" filled="f" stroked="f">
                <v:textbox>
                  <w:txbxContent>
                    <w:p w14:paraId="1B3768EC" w14:textId="77777777" w:rsidR="000B6DA6" w:rsidRPr="000D576C" w:rsidRDefault="000B6DA6" w:rsidP="000D576C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</w:pPr>
                      <w:r w:rsidRPr="000D576C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หญิง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2258816" behindDoc="0" locked="0" layoutInCell="1" allowOverlap="1" wp14:anchorId="268DB108" wp14:editId="24CD58D9">
                <wp:simplePos x="0" y="0"/>
                <wp:positionH relativeFrom="column">
                  <wp:posOffset>3863975</wp:posOffset>
                </wp:positionH>
                <wp:positionV relativeFrom="paragraph">
                  <wp:posOffset>204470</wp:posOffset>
                </wp:positionV>
                <wp:extent cx="2307518" cy="4476115"/>
                <wp:effectExtent l="0" t="0" r="0" b="19685"/>
                <wp:wrapNone/>
                <wp:docPr id="511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07518" cy="4476115"/>
                          <a:chOff x="0" y="0"/>
                          <a:chExt cx="2307310" cy="4476030"/>
                        </a:xfrm>
                      </wpg:grpSpPr>
                      <wpg:grpSp>
                        <wpg:cNvPr id="486" name="Group 486"/>
                        <wpg:cNvGrpSpPr/>
                        <wpg:grpSpPr>
                          <a:xfrm>
                            <a:off x="0" y="0"/>
                            <a:ext cx="1673860" cy="4330700"/>
                            <a:chOff x="0" y="0"/>
                            <a:chExt cx="1673860" cy="4330700"/>
                          </a:xfrm>
                        </wpg:grpSpPr>
                        <pic:pic xmlns:pic="http://schemas.openxmlformats.org/drawingml/2006/picture">
                          <pic:nvPicPr>
                            <pic:cNvPr id="487" name="รูปภาพ 4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12" t="1336" r="5726"/>
                            <a:stretch/>
                          </pic:blipFill>
                          <pic:spPr bwMode="auto">
                            <a:xfrm>
                              <a:off x="0" y="0"/>
                              <a:ext cx="1673860" cy="43307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8" name="รูปภาพ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7671" y="95535"/>
                              <a:ext cx="711835" cy="720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89" name="รูปภาพ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1665" y="1931159"/>
                              <a:ext cx="960755" cy="1464945"/>
                            </a:xfrm>
                            <a:prstGeom prst="rect">
                              <a:avLst/>
                            </a:prstGeom>
                            <a:effectLst>
                              <a:outerShdw blurRad="50800" dist="50800" dir="2700000" algn="tl" rotWithShape="0">
                                <a:prstClr val="black">
                                  <a:alpha val="75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507" name="กลุ่ม 3"/>
                        <wpg:cNvGrpSpPr>
                          <a:grpSpLocks/>
                        </wpg:cNvGrpSpPr>
                        <wpg:grpSpPr>
                          <a:xfrm rot="16200000" flipH="1">
                            <a:off x="781335" y="972403"/>
                            <a:ext cx="2075815" cy="159385"/>
                            <a:chOff x="0" y="0"/>
                            <a:chExt cx="687121" cy="116282"/>
                          </a:xfrm>
                        </wpg:grpSpPr>
                        <wps:wsp>
                          <wps:cNvPr id="508" name="ตัวเชื่อมต่อตรง 6"/>
                          <wps:cNvCnPr/>
                          <wps:spPr>
                            <a:xfrm flipH="1">
                              <a:off x="0" y="115852"/>
                              <a:ext cx="687121" cy="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509" name="ตัวเชื่อมต่อตรง 13"/>
                          <wps:cNvCnPr/>
                          <wps:spPr>
                            <a:xfrm flipV="1">
                              <a:off x="0" y="0"/>
                              <a:ext cx="0" cy="116282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482" name="กลุ่ม 20"/>
                        <wpg:cNvGrpSpPr>
                          <a:grpSpLocks/>
                        </wpg:cNvGrpSpPr>
                        <wpg:grpSpPr>
                          <a:xfrm rot="16200000">
                            <a:off x="818866" y="3227696"/>
                            <a:ext cx="2002155" cy="146685"/>
                            <a:chOff x="0" y="0"/>
                            <a:chExt cx="687121" cy="116282"/>
                          </a:xfrm>
                        </wpg:grpSpPr>
                        <wps:wsp>
                          <wps:cNvPr id="483" name="ตัวเชื่อมต่อตรง 21"/>
                          <wps:cNvCnPr/>
                          <wps:spPr>
                            <a:xfrm flipH="1">
                              <a:off x="0" y="115852"/>
                              <a:ext cx="687121" cy="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484" name="ตัวเชื่อมต่อตรง 22"/>
                          <wps:cNvCnPr/>
                          <wps:spPr>
                            <a:xfrm flipV="1">
                              <a:off x="0" y="0"/>
                              <a:ext cx="0" cy="116282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485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1514902" y="1999397"/>
                            <a:ext cx="792408" cy="45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ACEF06" w14:textId="77777777" w:rsidR="000B6DA6" w:rsidRPr="000B6DA6" w:rsidRDefault="000B6DA6" w:rsidP="000B6DA6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0B6DA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๑๒.๕ ซม.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g:grpSp>
                        <wpg:cNvPr id="500" name="กลุ่ม 25"/>
                        <wpg:cNvGrpSpPr>
                          <a:grpSpLocks/>
                        </wpg:cNvGrpSpPr>
                        <wpg:grpSpPr>
                          <a:xfrm>
                            <a:off x="6824" y="4360460"/>
                            <a:ext cx="594360" cy="113030"/>
                            <a:chOff x="0" y="0"/>
                            <a:chExt cx="687121" cy="116282"/>
                          </a:xfrm>
                        </wpg:grpSpPr>
                        <wps:wsp>
                          <wps:cNvPr id="501" name="ตัวเชื่อมต่อตรง 23"/>
                          <wps:cNvCnPr/>
                          <wps:spPr>
                            <a:xfrm flipH="1">
                              <a:off x="0" y="115852"/>
                              <a:ext cx="687121" cy="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502" name="ตัวเชื่อมต่อตรง 24"/>
                          <wps:cNvCnPr/>
                          <wps:spPr>
                            <a:xfrm flipV="1">
                              <a:off x="0" y="0"/>
                              <a:ext cx="0" cy="116282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494" name="กลุ่ม 26"/>
                        <wpg:cNvGrpSpPr>
                          <a:grpSpLocks/>
                        </wpg:cNvGrpSpPr>
                        <wpg:grpSpPr>
                          <a:xfrm flipH="1">
                            <a:off x="1146412" y="4360460"/>
                            <a:ext cx="522605" cy="115570"/>
                            <a:chOff x="0" y="0"/>
                            <a:chExt cx="687121" cy="116282"/>
                          </a:xfrm>
                        </wpg:grpSpPr>
                        <wps:wsp>
                          <wps:cNvPr id="495" name="ตัวเชื่อมต่อตรง 27"/>
                          <wps:cNvCnPr/>
                          <wps:spPr>
                            <a:xfrm flipH="1">
                              <a:off x="0" y="115852"/>
                              <a:ext cx="687121" cy="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496" name="ตัวเชื่อมต่อตรง 28"/>
                          <wps:cNvCnPr/>
                          <wps:spPr>
                            <a:xfrm flipV="1">
                              <a:off x="0" y="0"/>
                              <a:ext cx="0" cy="116282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8DB108" id="Group 511" o:spid="_x0000_s1062" style="position:absolute;margin-left:304.25pt;margin-top:16.1pt;width:181.7pt;height:352.45pt;z-index:252258816" coordsize="23073,447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">
                <v:group id="Group 486" o:spid="_x0000_s1063" style="position:absolute;width:16738;height:43307" coordsize="16738,43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shape id="รูปภาพ 40" o:spid="_x0000_s1064" type="#_x0000_t75" style="position:absolute;width:16738;height:43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">
                    <v:imagedata r:id="rId21" o:title="" croptop="876f" cropleft="3285f" cropright="3753f"/>
                  </v:shape>
                  <v:shape id="รูปภาพ 30" o:spid="_x0000_s1065" type="#_x0000_t75" style="position:absolute;left:4776;top:955;width:7119;height:7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">
                    <v:imagedata r:id="rId13" o:title=""/>
                  </v:shape>
                  <v:shape id="รูปภาพ 41" o:spid="_x0000_s1066" type="#_x0000_t75" style="position:absolute;left:3616;top:19311;width:9608;height:1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">
                    <v:imagedata r:id="rId22" o:title=""/>
                    <v:shadow on="t" color="black" opacity=".75" origin="-.5,-.5" offset=".99781mm,.99781mm"/>
                  </v:shape>
                </v:group>
                <v:group id="กลุ่ม 3" o:spid="_x0000_s1067" style="position:absolute;left:7812;top:9724;width:20759;height:1594;rotation:90;flip:x" coordsize="6871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">
                  <v:line id="ตัวเชื่อมต่อตรง 6" o:spid="_x0000_s1068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" strokecolor="windowText" strokeweight="1pt"/>
                  <v:line id="ตัวเชื่อมต่อตรง 13" o:spid="_x0000_s1069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" strokecolor="windowText" strokeweight="1pt"/>
                </v:group>
                <v:group id="กลุ่ม 20" o:spid="_x0000_s1070" style="position:absolute;left:8188;top:32277;width:20022;height:1466;rotation:-90" coordsize="6871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">
                  <v:line id="ตัวเชื่อมต่อตรง 21" o:spid="_x0000_s1071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" strokecolor="windowText" strokeweight="1pt"/>
                  <v:line id="ตัวเชื่อมต่อตรง 22" o:spid="_x0000_s1072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" strokecolor="windowText" strokeweight="1pt"/>
                </v:group>
                <v:shape id="_x0000_s1073" type="#_x0000_t202" style="position:absolute;left:15149;top:19993;width:7924;height:4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" filled="f" stroked="f">
                  <v:textbox style="mso-fit-shape-to-text:t">
                    <w:txbxContent>
                      <w:p w14:paraId="7DACEF06" w14:textId="77777777" w:rsidR="000B6DA6" w:rsidRPr="000B6DA6" w:rsidRDefault="000B6DA6" w:rsidP="000B6DA6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0B6DA6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๑๒.๕ ซม.</w:t>
                        </w:r>
                      </w:p>
                    </w:txbxContent>
                  </v:textbox>
                </v:shape>
                <v:group id="กลุ่ม 25" o:spid="_x0000_s1074" style="position:absolute;left:68;top:43604;width:5943;height:1130" coordsize="6871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<v:line id="ตัวเชื่อมต่อตรง 23" o:spid="_x0000_s1075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" strokecolor="windowText" strokeweight="1pt"/>
                  <v:line id="ตัวเชื่อมต่อตรง 24" o:spid="_x0000_s1076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" strokecolor="windowText" strokeweight="1pt"/>
                </v:group>
                <v:group id="กลุ่ม 26" o:spid="_x0000_s1077" style="position:absolute;left:11464;top:43604;width:5226;height:1156;flip:x" coordsize="6871,1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">
                  <v:line id="ตัวเชื่อมต่อตรง 27" o:spid="_x0000_s1078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" strokecolor="windowText" strokeweight="1pt"/>
                  <v:line id="ตัวเชื่อมต่อตรง 28" o:spid="_x0000_s1079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" strokecolor="windowText" strokeweight="1pt"/>
                </v:group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74D6479C" wp14:editId="5B861026">
                <wp:simplePos x="0" y="0"/>
                <wp:positionH relativeFrom="column">
                  <wp:posOffset>858520</wp:posOffset>
                </wp:positionH>
                <wp:positionV relativeFrom="paragraph">
                  <wp:posOffset>4824095</wp:posOffset>
                </wp:positionV>
                <wp:extent cx="2435225" cy="332105"/>
                <wp:effectExtent l="0" t="0" r="0" b="0"/>
                <wp:wrapNone/>
                <wp:docPr id="50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225" cy="332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52A1A8" w14:textId="77777777" w:rsidR="000B6DA6" w:rsidRPr="00AC3BC8" w:rsidRDefault="000B6DA6" w:rsidP="000B6DA6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ชาย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6479C" id="_x0000_s1080" type="#_x0000_t202" style="position:absolute;margin-left:67.6pt;margin-top:379.85pt;width:191.75pt;height:26.1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" filled="f" stroked="f">
                <v:textbox>
                  <w:txbxContent>
                    <w:p w14:paraId="2B52A1A8" w14:textId="77777777" w:rsidR="000B6DA6" w:rsidRPr="00AC3BC8" w:rsidRDefault="000B6DA6" w:rsidP="000B6DA6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ชาย</w:t>
                      </w:r>
                    </w:p>
                  </w:txbxContent>
                </v:textbox>
              </v:shape>
            </w:pict>
          </mc:Fallback>
        </mc:AlternateContent>
      </w:r>
      <w:r w:rsidR="006E6B76" w:rsidRPr="000B6DA6">
        <w:rPr>
          <w:rFonts w:ascii="TH SarabunIT๙" w:hAnsi="TH SarabunIT๙" w:cs="TH SarabunIT๙"/>
          <w:sz w:val="34"/>
          <w:szCs w:val="34"/>
          <w:cs/>
        </w:rPr>
        <w:br w:type="page"/>
      </w:r>
    </w:p>
    <w:p w14:paraId="5070C56D" w14:textId="77777777" w:rsidR="00294302" w:rsidRPr="000B6DA6" w:rsidRDefault="00294302" w:rsidP="0029430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B6DA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อินทรธนูอ่อนของเครื่องแบบปฏิบัติราชการ</w:t>
      </w:r>
    </w:p>
    <w:p w14:paraId="1152CA55" w14:textId="77777777" w:rsidR="00294302" w:rsidRPr="000B6DA6" w:rsidRDefault="00294302" w:rsidP="0029430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B6DA6">
        <w:rPr>
          <w:rFonts w:ascii="TH SarabunIT๙" w:hAnsi="TH SarabunIT๙" w:cs="TH SarabunIT๙"/>
          <w:b/>
          <w:bCs/>
          <w:sz w:val="36"/>
          <w:szCs w:val="36"/>
          <w:cs/>
        </w:rPr>
        <w:t>สำหรับกรรมการสิทธิมนุษยชนแห่งชาติ</w:t>
      </w:r>
    </w:p>
    <w:p w14:paraId="3028C94A" w14:textId="77777777" w:rsidR="00294302" w:rsidRPr="000B6DA6" w:rsidRDefault="00294302" w:rsidP="00294302">
      <w:pPr>
        <w:jc w:val="center"/>
        <w:rPr>
          <w:rFonts w:ascii="TH SarabunIT๙" w:hAnsi="TH SarabunIT๙" w:cs="TH SarabunIT๙"/>
        </w:rPr>
      </w:pPr>
    </w:p>
    <w:p w14:paraId="27BEEE61" w14:textId="77777777" w:rsidR="00294302" w:rsidRPr="000B6DA6" w:rsidRDefault="00294302" w:rsidP="00294302">
      <w:pPr>
        <w:jc w:val="center"/>
        <w:rPr>
          <w:rFonts w:ascii="TH SarabunIT๙" w:hAnsi="TH SarabunIT๙" w:cs="TH SarabunIT๙"/>
        </w:rPr>
      </w:pPr>
      <w:r w:rsidRPr="000B6DA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0949120" behindDoc="1" locked="0" layoutInCell="1" allowOverlap="1" wp14:anchorId="412671F9" wp14:editId="7AEF3412">
            <wp:simplePos x="0" y="0"/>
            <wp:positionH relativeFrom="column">
              <wp:posOffset>318135</wp:posOffset>
            </wp:positionH>
            <wp:positionV relativeFrom="paragraph">
              <wp:posOffset>233045</wp:posOffset>
            </wp:positionV>
            <wp:extent cx="1916430" cy="3980180"/>
            <wp:effectExtent l="0" t="0" r="7620" b="127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398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CBD88D" w14:textId="77777777" w:rsidR="00294302" w:rsidRPr="000B6DA6" w:rsidRDefault="001043ED" w:rsidP="00294302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0950144" behindDoc="0" locked="0" layoutInCell="1" allowOverlap="1" wp14:anchorId="45AD95D8" wp14:editId="2F5A4A53">
                <wp:simplePos x="0" y="0"/>
                <wp:positionH relativeFrom="column">
                  <wp:posOffset>-675640</wp:posOffset>
                </wp:positionH>
                <wp:positionV relativeFrom="paragraph">
                  <wp:posOffset>838835</wp:posOffset>
                </wp:positionV>
                <wp:extent cx="1744980" cy="158115"/>
                <wp:effectExtent l="0" t="800100" r="0" b="794385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>
                          <a:off x="0" y="0"/>
                          <a:ext cx="1744980" cy="158115"/>
                          <a:chOff x="0" y="0"/>
                          <a:chExt cx="687121" cy="116282"/>
                        </a:xfrm>
                      </wpg:grpSpPr>
                      <wps:wsp>
                        <wps:cNvPr id="46" name="ตัวเชื่อมต่อตรง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15852"/>
                            <a:ext cx="687121" cy="0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ตัวเชื่อมต่อตรง 22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0"/>
                            <a:ext cx="0" cy="116282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EB9B3D" id="Group 45" o:spid="_x0000_s1026" style="position:absolute;margin-left:-53.2pt;margin-top:66.05pt;width:137.4pt;height:12.45pt;rotation:90;z-index:250950144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">
                <v:line id="ตัวเชื่อมต่อตรง 21" o:spid="_x0000_s1027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" strokeweight="1pt"/>
                <v:line id="ตัวเชื่อมต่อตรง 22" o:spid="_x0000_s1028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" strokeweight="1pt"/>
              </v:group>
            </w:pict>
          </mc:Fallback>
        </mc:AlternateContent>
      </w:r>
      <w:r w:rsidR="00294302" w:rsidRPr="000B6DA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0954240" behindDoc="0" locked="0" layoutInCell="1" allowOverlap="1" wp14:anchorId="35E2173D" wp14:editId="3DA244C5">
            <wp:simplePos x="0" y="0"/>
            <wp:positionH relativeFrom="column">
              <wp:posOffset>4126865</wp:posOffset>
            </wp:positionH>
            <wp:positionV relativeFrom="paragraph">
              <wp:posOffset>160020</wp:posOffset>
            </wp:positionV>
            <wp:extent cx="1697355" cy="378015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71" t="26193" r="14047" b="37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3F86D8" w14:textId="77777777" w:rsidR="00294302" w:rsidRPr="000B6DA6" w:rsidRDefault="001043ED" w:rsidP="00294302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299" distR="114299" simplePos="0" relativeHeight="251665920" behindDoc="0" locked="0" layoutInCell="1" allowOverlap="1" wp14:anchorId="15350998" wp14:editId="2EBDBF65">
                <wp:simplePos x="0" y="0"/>
                <wp:positionH relativeFrom="column">
                  <wp:posOffset>1279524</wp:posOffset>
                </wp:positionH>
                <wp:positionV relativeFrom="paragraph">
                  <wp:posOffset>100330</wp:posOffset>
                </wp:positionV>
                <wp:extent cx="0" cy="647700"/>
                <wp:effectExtent l="76200" t="38100" r="57150" b="38100"/>
                <wp:wrapNone/>
                <wp:docPr id="40" name="Straight Arrow Connector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7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B397D7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0" o:spid="_x0000_s1026" type="#_x0000_t32" style="position:absolute;margin-left:100.75pt;margin-top:7.9pt;width:0;height:51pt;z-index:2516659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">
                <v:stroke startarrow="block" endarrow="block"/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06461DA" wp14:editId="660AD211">
                <wp:simplePos x="0" y="0"/>
                <wp:positionH relativeFrom="column">
                  <wp:posOffset>2460625</wp:posOffset>
                </wp:positionH>
                <wp:positionV relativeFrom="paragraph">
                  <wp:posOffset>217170</wp:posOffset>
                </wp:positionV>
                <wp:extent cx="518160" cy="297180"/>
                <wp:effectExtent l="0" t="0" r="0" b="0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" cy="29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88D4B8" w14:textId="77777777" w:rsidR="00294302" w:rsidRPr="004225A7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๑</w:t>
                            </w:r>
                            <w:r w:rsidRPr="004225A7"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ซม.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461DA" id="Text Box 27" o:spid="_x0000_s1081" type="#_x0000_t202" style="position:absolute;left:0;text-align:left;margin-left:193.75pt;margin-top:17.1pt;width:40.8pt;height:23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" filled="f" stroked="f">
                <v:textbox>
                  <w:txbxContent>
                    <w:p w14:paraId="4088D4B8" w14:textId="77777777" w:rsidR="00294302" w:rsidRPr="004225A7" w:rsidRDefault="00294302" w:rsidP="00294302">
                      <w:pPr>
                        <w:jc w:val="center"/>
                        <w:rPr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๑</w:t>
                      </w:r>
                      <w:r w:rsidRPr="004225A7"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 xml:space="preserve"> ซม.</w:t>
                      </w:r>
                    </w:p>
                  </w:txbxContent>
                </v:textbox>
              </v:shape>
            </w:pict>
          </mc:Fallback>
        </mc:AlternateContent>
      </w:r>
    </w:p>
    <w:p w14:paraId="3D24DC58" w14:textId="77777777" w:rsidR="00294302" w:rsidRPr="000B6DA6" w:rsidRDefault="001043ED" w:rsidP="00294302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4294967295" distB="4294967295" distL="114300" distR="114300" simplePos="0" relativeHeight="250961408" behindDoc="0" locked="0" layoutInCell="1" allowOverlap="1" wp14:anchorId="4829C944" wp14:editId="061B0F8C">
                <wp:simplePos x="0" y="0"/>
                <wp:positionH relativeFrom="column">
                  <wp:posOffset>1273810</wp:posOffset>
                </wp:positionH>
                <wp:positionV relativeFrom="paragraph">
                  <wp:posOffset>124459</wp:posOffset>
                </wp:positionV>
                <wp:extent cx="1191895" cy="0"/>
                <wp:effectExtent l="0" t="0" r="0" b="0"/>
                <wp:wrapNone/>
                <wp:docPr id="5" name="Straight Arrow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9189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6558A1" id="Straight Arrow Connector 5" o:spid="_x0000_s1026" type="#_x0000_t32" style="position:absolute;margin-left:100.3pt;margin-top:9.8pt;width:93.85pt;height:0;z-index:2509614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" strokeweight=".5pt"/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0939904" behindDoc="0" locked="0" layoutInCell="1" allowOverlap="1" wp14:anchorId="5730192B" wp14:editId="6B426002">
                <wp:simplePos x="0" y="0"/>
                <wp:positionH relativeFrom="column">
                  <wp:posOffset>4686300</wp:posOffset>
                </wp:positionH>
                <wp:positionV relativeFrom="paragraph">
                  <wp:posOffset>3427095</wp:posOffset>
                </wp:positionV>
                <wp:extent cx="612140" cy="43307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433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08555" w14:textId="77777777" w:rsidR="00294302" w:rsidRPr="00670C13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๕ ซม.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30192B" id="Text Box 39" o:spid="_x0000_s1082" type="#_x0000_t202" style="position:absolute;left:0;text-align:left;margin-left:369pt;margin-top:269.85pt;width:48.2pt;height:34.1pt;z-index:2509399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" filled="f" stroked="f">
                <v:textbox style="mso-fit-shape-to-text:t">
                  <w:txbxContent>
                    <w:p w14:paraId="53F08555" w14:textId="77777777" w:rsidR="00294302" w:rsidRPr="00670C13" w:rsidRDefault="00294302" w:rsidP="00294302">
                      <w:pPr>
                        <w:jc w:val="center"/>
                        <w:rPr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๕ ซม.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0937856" behindDoc="0" locked="0" layoutInCell="1" allowOverlap="1" wp14:anchorId="6C6A2150" wp14:editId="3E8CEC2E">
                <wp:simplePos x="0" y="0"/>
                <wp:positionH relativeFrom="column">
                  <wp:posOffset>5164455</wp:posOffset>
                </wp:positionH>
                <wp:positionV relativeFrom="paragraph">
                  <wp:posOffset>3478530</wp:posOffset>
                </wp:positionV>
                <wp:extent cx="669290" cy="107950"/>
                <wp:effectExtent l="0" t="0" r="16510" b="635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669290" cy="107950"/>
                          <a:chOff x="0" y="0"/>
                          <a:chExt cx="930881" cy="116283"/>
                        </a:xfrm>
                      </wpg:grpSpPr>
                      <wps:wsp>
                        <wps:cNvPr id="37" name="ตัวเชื่อมต่อตรง 6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16282"/>
                            <a:ext cx="930881" cy="1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ตัวเชื่อมต่อตรง 13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0"/>
                            <a:ext cx="0" cy="116282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332A2E" id="Group 36" o:spid="_x0000_s1026" style="position:absolute;margin-left:406.65pt;margin-top:273.9pt;width:52.7pt;height:8.5pt;flip:x;z-index:250937856;mso-width-relative:margin;mso-height-relative:margin" coordsize="9308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">
                <v:line id="ตัวเชื่อมต่อตรง 6" o:spid="_x0000_s1027" style="position:absolute;flip:x;visibility:visible;mso-wrap-style:square" from="0,1162" to="9308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" strokeweight="1pt"/>
                <v:line id="ตัวเชื่อมต่อตรง 13" o:spid="_x0000_s1028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" strokeweight="1pt"/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0938880" behindDoc="0" locked="0" layoutInCell="1" allowOverlap="1" wp14:anchorId="3F4D6CC3" wp14:editId="18525CB1">
                <wp:simplePos x="0" y="0"/>
                <wp:positionH relativeFrom="column">
                  <wp:posOffset>4144010</wp:posOffset>
                </wp:positionH>
                <wp:positionV relativeFrom="paragraph">
                  <wp:posOffset>3489325</wp:posOffset>
                </wp:positionV>
                <wp:extent cx="669290" cy="10287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290" cy="102870"/>
                          <a:chOff x="0" y="0"/>
                          <a:chExt cx="687121" cy="116282"/>
                        </a:xfrm>
                      </wpg:grpSpPr>
                      <wps:wsp>
                        <wps:cNvPr id="34" name="ตัวเชื่อมต่อตรง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15852"/>
                            <a:ext cx="687121" cy="0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ตัวเชื่อมต่อตรง 22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0"/>
                            <a:ext cx="0" cy="116282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874A5B" id="Group 33" o:spid="_x0000_s1026" style="position:absolute;margin-left:326.3pt;margin-top:274.75pt;width:52.7pt;height:8.1pt;z-index:250938880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">
                <v:line id="ตัวเชื่อมต่อตรง 21" o:spid="_x0000_s1027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" strokeweight="1pt"/>
                <v:line id="ตัวเชื่อมต่อตรง 22" o:spid="_x0000_s1028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" strokeweight="1pt"/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0930688" behindDoc="0" locked="0" layoutInCell="1" allowOverlap="1" wp14:anchorId="2ABAC2B3" wp14:editId="59CC230B">
                <wp:simplePos x="0" y="0"/>
                <wp:positionH relativeFrom="column">
                  <wp:posOffset>3734435</wp:posOffset>
                </wp:positionH>
                <wp:positionV relativeFrom="paragraph">
                  <wp:posOffset>3720465</wp:posOffset>
                </wp:positionV>
                <wp:extent cx="2518410" cy="31369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8410" cy="313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DDB733" w14:textId="77777777" w:rsidR="00294302" w:rsidRPr="00227082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หญิง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AC2B3" id="Text Box 4" o:spid="_x0000_s1083" type="#_x0000_t202" style="position:absolute;left:0;text-align:left;margin-left:294.05pt;margin-top:292.95pt;width:198.3pt;height:24.7pt;z-index:25093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" filled="f" stroked="f">
                <v:textbox>
                  <w:txbxContent>
                    <w:p w14:paraId="76DDB733" w14:textId="77777777" w:rsidR="00294302" w:rsidRPr="00227082" w:rsidRDefault="00294302" w:rsidP="00294302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หญิง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0927616" behindDoc="0" locked="0" layoutInCell="1" allowOverlap="1" wp14:anchorId="07694AEB" wp14:editId="6D6BDEC1">
                <wp:simplePos x="0" y="0"/>
                <wp:positionH relativeFrom="column">
                  <wp:posOffset>-3810</wp:posOffset>
                </wp:positionH>
                <wp:positionV relativeFrom="paragraph">
                  <wp:posOffset>3720465</wp:posOffset>
                </wp:positionV>
                <wp:extent cx="2518410" cy="359410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8410" cy="359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FF6864" w14:textId="77777777" w:rsidR="00294302" w:rsidRPr="00227082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ชาย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94AEB" id="Text Box 3" o:spid="_x0000_s1084" type="#_x0000_t202" style="position:absolute;left:0;text-align:left;margin-left:-.3pt;margin-top:292.95pt;width:198.3pt;height:28.3pt;z-index:25092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" filled="f" stroked="f">
                <v:textbox>
                  <w:txbxContent>
                    <w:p w14:paraId="0DFF6864" w14:textId="77777777" w:rsidR="00294302" w:rsidRPr="00227082" w:rsidRDefault="00294302" w:rsidP="00294302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ชาย</w:t>
                      </w:r>
                    </w:p>
                  </w:txbxContent>
                </v:textbox>
              </v:shape>
            </w:pict>
          </mc:Fallback>
        </mc:AlternateContent>
      </w:r>
      <w:r w:rsidR="00294302" w:rsidRPr="000B6DA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0962432" behindDoc="0" locked="0" layoutInCell="1" allowOverlap="1" wp14:anchorId="5E4D7398" wp14:editId="5C587432">
            <wp:simplePos x="0" y="0"/>
            <wp:positionH relativeFrom="column">
              <wp:posOffset>2367280</wp:posOffset>
            </wp:positionH>
            <wp:positionV relativeFrom="paragraph">
              <wp:posOffset>4591685</wp:posOffset>
            </wp:positionV>
            <wp:extent cx="1042035" cy="1619885"/>
            <wp:effectExtent l="0" t="0" r="571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25E792" w14:textId="77777777" w:rsidR="00294302" w:rsidRPr="000B6DA6" w:rsidRDefault="001043ED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0932736" behindDoc="0" locked="0" layoutInCell="1" allowOverlap="1" wp14:anchorId="486E842C" wp14:editId="52D155F0">
                <wp:simplePos x="0" y="0"/>
                <wp:positionH relativeFrom="column">
                  <wp:posOffset>3147060</wp:posOffset>
                </wp:positionH>
                <wp:positionV relativeFrom="paragraph">
                  <wp:posOffset>139700</wp:posOffset>
                </wp:positionV>
                <wp:extent cx="1583690" cy="145415"/>
                <wp:effectExtent l="0" t="723900" r="0" b="711835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>
                          <a:off x="0" y="0"/>
                          <a:ext cx="1583690" cy="145415"/>
                          <a:chOff x="0" y="0"/>
                          <a:chExt cx="687121" cy="116282"/>
                        </a:xfrm>
                      </wpg:grpSpPr>
                      <wps:wsp>
                        <wps:cNvPr id="42" name="ตัวเชื่อมต่อตรง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15852"/>
                            <a:ext cx="687121" cy="0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ตัวเชื่อมต่อตรง 22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0"/>
                            <a:ext cx="0" cy="116282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5EBA93" id="Group 41" o:spid="_x0000_s1026" style="position:absolute;margin-left:247.8pt;margin-top:11pt;width:124.7pt;height:11.45pt;rotation:90;z-index:250932736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">
                <v:line id="ตัวเชื่อมต่อตรง 21" o:spid="_x0000_s1027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" strokeweight="1pt"/>
                <v:line id="ตัวเชื่อมต่อตรง 22" o:spid="_x0000_s1028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" strokeweight="1pt"/>
              </v:group>
            </w:pict>
          </mc:Fallback>
        </mc:AlternateContent>
      </w:r>
    </w:p>
    <w:p w14:paraId="2B31B072" w14:textId="77777777"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2C4AC82D" w14:textId="77777777" w:rsidR="00E151E8" w:rsidRPr="000B6DA6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4BEE3A1E" w14:textId="77777777" w:rsidR="00E151E8" w:rsidRPr="000B6DA6" w:rsidRDefault="001043ED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43DABCBE" wp14:editId="398795B9">
                <wp:simplePos x="0" y="0"/>
                <wp:positionH relativeFrom="column">
                  <wp:posOffset>-294005</wp:posOffset>
                </wp:positionH>
                <wp:positionV relativeFrom="paragraph">
                  <wp:posOffset>233680</wp:posOffset>
                </wp:positionV>
                <wp:extent cx="612140" cy="433070"/>
                <wp:effectExtent l="0" t="0" r="0" b="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433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826A7" w14:textId="77777777" w:rsidR="00294302" w:rsidRPr="00670C13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๑๑ ซม.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DABCBE" id="Text Box 26" o:spid="_x0000_s1085" type="#_x0000_t202" style="position:absolute;margin-left:-23.15pt;margin-top:18.4pt;width:48.2pt;height:34.1pt;z-index:2516505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" filled="f" stroked="f">
                <v:textbox style="mso-fit-shape-to-text:t">
                  <w:txbxContent>
                    <w:p w14:paraId="38B826A7" w14:textId="77777777" w:rsidR="00294302" w:rsidRPr="00670C13" w:rsidRDefault="00294302" w:rsidP="00294302">
                      <w:pPr>
                        <w:jc w:val="center"/>
                        <w:rPr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๑๑ ซม.</w:t>
                      </w:r>
                    </w:p>
                  </w:txbxContent>
                </v:textbox>
              </v:shape>
            </w:pict>
          </mc:Fallback>
        </mc:AlternateContent>
      </w:r>
    </w:p>
    <w:p w14:paraId="0D386D97" w14:textId="77777777" w:rsidR="00E151E8" w:rsidRPr="000B6DA6" w:rsidRDefault="001043ED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187A5BD" wp14:editId="6BEDFABB">
                <wp:simplePos x="0" y="0"/>
                <wp:positionH relativeFrom="column">
                  <wp:posOffset>2469515</wp:posOffset>
                </wp:positionH>
                <wp:positionV relativeFrom="paragraph">
                  <wp:posOffset>27940</wp:posOffset>
                </wp:positionV>
                <wp:extent cx="518160" cy="297180"/>
                <wp:effectExtent l="0" t="0" r="0" b="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" cy="29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BCC69" w14:textId="77777777" w:rsidR="00294302" w:rsidRPr="004225A7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๑</w:t>
                            </w:r>
                            <w:r w:rsidRPr="004225A7"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ซม.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7A5BD" id="Text Box 24" o:spid="_x0000_s1086" type="#_x0000_t202" style="position:absolute;margin-left:194.45pt;margin-top:2.2pt;width:40.8pt;height:23.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" filled="f" stroked="f">
                <v:textbox>
                  <w:txbxContent>
                    <w:p w14:paraId="6A2BCC69" w14:textId="77777777" w:rsidR="00294302" w:rsidRPr="004225A7" w:rsidRDefault="00294302" w:rsidP="00294302">
                      <w:pPr>
                        <w:jc w:val="center"/>
                        <w:rPr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๑</w:t>
                      </w:r>
                      <w:r w:rsidRPr="004225A7"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 xml:space="preserve"> ซม.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23B8C52E" wp14:editId="02714943">
                <wp:simplePos x="0" y="0"/>
                <wp:positionH relativeFrom="column">
                  <wp:posOffset>2204085</wp:posOffset>
                </wp:positionH>
                <wp:positionV relativeFrom="paragraph">
                  <wp:posOffset>12700</wp:posOffset>
                </wp:positionV>
                <wp:extent cx="325120" cy="319405"/>
                <wp:effectExtent l="0" t="0" r="17780" b="4445"/>
                <wp:wrapNone/>
                <wp:docPr id="291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120" cy="319405"/>
                          <a:chOff x="0" y="-55427"/>
                          <a:chExt cx="229870" cy="2608127"/>
                        </a:xfrm>
                      </wpg:grpSpPr>
                      <wps:wsp>
                        <wps:cNvPr id="292" name="ตัวเชื่อมต่อตรง 292"/>
                        <wps:cNvCnPr/>
                        <wps:spPr>
                          <a:xfrm>
                            <a:off x="225190" y="0"/>
                            <a:ext cx="0" cy="255270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93" name="ตัวเชื่อมต่อตรง 293"/>
                        <wps:cNvCnPr/>
                        <wps:spPr>
                          <a:xfrm>
                            <a:off x="0" y="-55427"/>
                            <a:ext cx="229870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94" name="ตัวเชื่อมต่อตรง 294"/>
                        <wps:cNvCnPr/>
                        <wps:spPr>
                          <a:xfrm>
                            <a:off x="0" y="2552131"/>
                            <a:ext cx="229870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D63463" id="Group 291" o:spid="_x0000_s1026" style="position:absolute;margin-left:173.55pt;margin-top:1pt;width:25.6pt;height:25.15pt;z-index:251659776;mso-width-relative:margin;mso-height-relative:margin" coordorigin=",-554" coordsize="2298,26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">
                <v:line id="ตัวเชื่อมต่อตรง 292" o:spid="_x0000_s1027" style="position:absolute;visibility:visible;mso-wrap-style:square" from="2251,0" to="2251,25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" strokecolor="windowText" strokeweight=".5pt">
                  <v:stroke joinstyle="miter"/>
                </v:line>
                <v:line id="ตัวเชื่อมต่อตรง 293" o:spid="_x0000_s1028" style="position:absolute;visibility:visible;mso-wrap-style:square" from="0,-554" to="2298,-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" strokecolor="windowText" strokeweight=".5pt">
                  <v:stroke joinstyle="miter"/>
                </v:line>
                <v:line id="ตัวเชื่อมต่อตรง 294" o:spid="_x0000_s1029" style="position:absolute;visibility:visible;mso-wrap-style:square" from="0,25521" to="2298,255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" strokecolor="windowText" strokeweight=".5pt">
                  <v:stroke joinstyle="miter"/>
                </v:line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0933760" behindDoc="0" locked="0" layoutInCell="1" allowOverlap="1" wp14:anchorId="4F1430C2" wp14:editId="549F5CC4">
                <wp:simplePos x="0" y="0"/>
                <wp:positionH relativeFrom="column">
                  <wp:posOffset>3444875</wp:posOffset>
                </wp:positionH>
                <wp:positionV relativeFrom="paragraph">
                  <wp:posOffset>62230</wp:posOffset>
                </wp:positionV>
                <wp:extent cx="745490" cy="433070"/>
                <wp:effectExtent l="0" t="0" r="0" b="0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5490" cy="433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66A30E" w14:textId="77777777" w:rsidR="00294302" w:rsidRPr="00670C13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๑๐.๕ ซม.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1430C2" id="Text Box 32" o:spid="_x0000_s1087" type="#_x0000_t202" style="position:absolute;margin-left:271.25pt;margin-top:4.9pt;width:58.7pt;height:34.1pt;z-index:2509337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" filled="f" stroked="f">
                <v:textbox style="mso-fit-shape-to-text:t">
                  <w:txbxContent>
                    <w:p w14:paraId="1B66A30E" w14:textId="77777777" w:rsidR="00294302" w:rsidRPr="00670C13" w:rsidRDefault="00294302" w:rsidP="00294302">
                      <w:pPr>
                        <w:jc w:val="center"/>
                        <w:rPr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๑๐.๕ ซม.</w:t>
                      </w:r>
                    </w:p>
                  </w:txbxContent>
                </v:textbox>
              </v:shape>
            </w:pict>
          </mc:Fallback>
        </mc:AlternateContent>
      </w:r>
    </w:p>
    <w:p w14:paraId="48D0E16B" w14:textId="77777777" w:rsidR="00294302" w:rsidRPr="000B6DA6" w:rsidRDefault="001043ED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0B6B754" wp14:editId="7CA3C91C">
                <wp:simplePos x="0" y="0"/>
                <wp:positionH relativeFrom="column">
                  <wp:posOffset>2543810</wp:posOffset>
                </wp:positionH>
                <wp:positionV relativeFrom="paragraph">
                  <wp:posOffset>314325</wp:posOffset>
                </wp:positionV>
                <wp:extent cx="518160" cy="281305"/>
                <wp:effectExtent l="0" t="0" r="0" b="0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" cy="2813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4A1664" w14:textId="77777777" w:rsidR="00294302" w:rsidRPr="004225A7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๑</w:t>
                            </w:r>
                            <w:r w:rsidRPr="004225A7"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ซม.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6B754" id="Text Box 25" o:spid="_x0000_s1088" type="#_x0000_t202" style="position:absolute;left:0;text-align:left;margin-left:200.3pt;margin-top:24.75pt;width:40.8pt;height:22.1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" filled="f" stroked="f">
                <v:textbox>
                  <w:txbxContent>
                    <w:p w14:paraId="094A1664" w14:textId="77777777" w:rsidR="00294302" w:rsidRPr="004225A7" w:rsidRDefault="00294302" w:rsidP="00294302">
                      <w:pPr>
                        <w:jc w:val="center"/>
                        <w:rPr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๑</w:t>
                      </w:r>
                      <w:r w:rsidRPr="004225A7"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 xml:space="preserve"> ซม.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32672ED6" wp14:editId="3B7C89E8">
                <wp:simplePos x="0" y="0"/>
                <wp:positionH relativeFrom="column">
                  <wp:posOffset>2225040</wp:posOffset>
                </wp:positionH>
                <wp:positionV relativeFrom="paragraph">
                  <wp:posOffset>288925</wp:posOffset>
                </wp:positionV>
                <wp:extent cx="325120" cy="312420"/>
                <wp:effectExtent l="0" t="0" r="17780" b="1143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120" cy="312420"/>
                          <a:chOff x="0" y="0"/>
                          <a:chExt cx="229870" cy="2552700"/>
                        </a:xfrm>
                      </wpg:grpSpPr>
                      <wps:wsp>
                        <wps:cNvPr id="21" name="ตัวเชื่อมต่อตรง 292"/>
                        <wps:cNvCnPr/>
                        <wps:spPr>
                          <a:xfrm>
                            <a:off x="225190" y="0"/>
                            <a:ext cx="0" cy="255270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2" name="ตัวเชื่อมต่อตรง 293"/>
                        <wps:cNvCnPr/>
                        <wps:spPr>
                          <a:xfrm>
                            <a:off x="0" y="0"/>
                            <a:ext cx="229870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3" name="ตัวเชื่อมต่อตรง 294"/>
                        <wps:cNvCnPr/>
                        <wps:spPr>
                          <a:xfrm>
                            <a:off x="0" y="2552131"/>
                            <a:ext cx="229870" cy="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B176AC" id="Group 20" o:spid="_x0000_s1026" style="position:absolute;margin-left:175.2pt;margin-top:22.75pt;width:25.6pt;height:24.6pt;z-index:251654656;mso-width-relative:margin;mso-height-relative:margin" coordsize="2298,25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">
                <v:line id="ตัวเชื่อมต่อตรง 292" o:spid="_x0000_s1027" style="position:absolute;visibility:visible;mso-wrap-style:square" from="2251,0" to="2251,25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" strokecolor="windowText" strokeweight=".5pt">
                  <v:stroke joinstyle="miter"/>
                </v:line>
                <v:line id="ตัวเชื่อมต่อตรง 293" o:spid="_x0000_s1028" style="position:absolute;visibility:visible;mso-wrap-style:square" from="0,0" to="229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" strokecolor="windowText" strokeweight=".5pt">
                  <v:stroke joinstyle="miter"/>
                </v:line>
                <v:line id="ตัวเชื่อมต่อตรง 294" o:spid="_x0000_s1029" style="position:absolute;visibility:visible;mso-wrap-style:square" from="0,25521" to="2298,255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" strokecolor="windowText" strokeweight=".5pt">
                  <v:stroke joinstyle="miter"/>
                </v:line>
              </v:group>
            </w:pict>
          </mc:Fallback>
        </mc:AlternateContent>
      </w:r>
    </w:p>
    <w:p w14:paraId="10649C1E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C5E0FE" w14:textId="77777777" w:rsidR="00294302" w:rsidRPr="000B6DA6" w:rsidRDefault="001043ED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33C34BAB" wp14:editId="663AB669">
                <wp:simplePos x="0" y="0"/>
                <wp:positionH relativeFrom="column">
                  <wp:posOffset>2197735</wp:posOffset>
                </wp:positionH>
                <wp:positionV relativeFrom="paragraph">
                  <wp:posOffset>82550</wp:posOffset>
                </wp:positionV>
                <wp:extent cx="325120" cy="1089660"/>
                <wp:effectExtent l="0" t="0" r="17780" b="1524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120" cy="1089660"/>
                          <a:chOff x="0" y="0"/>
                          <a:chExt cx="229870" cy="2552700"/>
                        </a:xfrm>
                      </wpg:grpSpPr>
                      <wps:wsp>
                        <wps:cNvPr id="17" name="ตัวเชื่อมต่อตรง 292"/>
                        <wps:cNvCnPr>
                          <a:cxnSpLocks noChangeShapeType="1"/>
                        </wps:cNvCnPr>
                        <wps:spPr bwMode="auto">
                          <a:xfrm>
                            <a:off x="225190" y="0"/>
                            <a:ext cx="0" cy="2552700"/>
                          </a:xfrm>
                          <a:prstGeom prst="line">
                            <a:avLst/>
                          </a:prstGeom>
                          <a:noFill/>
                          <a:ln w="6350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ตัวเชื่อมต่อตรง 293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229870" cy="0"/>
                          </a:xfrm>
                          <a:prstGeom prst="line">
                            <a:avLst/>
                          </a:prstGeom>
                          <a:noFill/>
                          <a:ln w="6350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ตัวเชื่อมต่อตรง 294"/>
                        <wps:cNvCnPr>
                          <a:cxnSpLocks noChangeShapeType="1"/>
                        </wps:cNvCnPr>
                        <wps:spPr bwMode="auto">
                          <a:xfrm>
                            <a:off x="0" y="2552131"/>
                            <a:ext cx="229870" cy="0"/>
                          </a:xfrm>
                          <a:prstGeom prst="line">
                            <a:avLst/>
                          </a:prstGeom>
                          <a:noFill/>
                          <a:ln w="6350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2B8324" id="Group 15" o:spid="_x0000_s1026" style="position:absolute;margin-left:173.05pt;margin-top:6.5pt;width:25.6pt;height:85.8pt;z-index:251663872;mso-width-relative:margin;mso-height-relative:margin" coordsize="2298,25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">
                <v:line id="ตัวเชื่อมต่อตรง 292" o:spid="_x0000_s1027" style="position:absolute;visibility:visible;mso-wrap-style:square" from="2251,0" to="2251,25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" strokeweight=".5pt">
                  <v:stroke joinstyle="miter"/>
                </v:line>
                <v:line id="ตัวเชื่อมต่อตรง 293" o:spid="_x0000_s1028" style="position:absolute;visibility:visible;mso-wrap-style:square" from="0,0" to="229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" strokeweight=".5pt">
                  <v:stroke joinstyle="miter"/>
                </v:line>
                <v:line id="ตัวเชื่อมต่อตรง 294" o:spid="_x0000_s1029" style="position:absolute;visibility:visible;mso-wrap-style:square" from="0,25521" to="2298,255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" strokeweight=".5pt">
                  <v:stroke joinstyle="miter"/>
                </v:line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7574CB6F" wp14:editId="1CAD53BE">
                <wp:simplePos x="0" y="0"/>
                <wp:positionH relativeFrom="column">
                  <wp:posOffset>-673735</wp:posOffset>
                </wp:positionH>
                <wp:positionV relativeFrom="paragraph">
                  <wp:posOffset>238125</wp:posOffset>
                </wp:positionV>
                <wp:extent cx="1751965" cy="158115"/>
                <wp:effectExtent l="0" t="800100" r="0" b="794385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 flipH="1">
                          <a:off x="0" y="0"/>
                          <a:ext cx="1751965" cy="158115"/>
                          <a:chOff x="0" y="0"/>
                          <a:chExt cx="687121" cy="116282"/>
                        </a:xfrm>
                      </wpg:grpSpPr>
                      <wps:wsp>
                        <wps:cNvPr id="7" name="ตัวเชื่อมต่อตรง 6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15852"/>
                            <a:ext cx="687121" cy="0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ตัวเชื่อมต่อตรง 13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0"/>
                            <a:ext cx="0" cy="116282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3D50AB" id="Group 6" o:spid="_x0000_s1026" style="position:absolute;margin-left:-53.05pt;margin-top:18.75pt;width:137.95pt;height:12.45pt;rotation:-90;flip:x;z-index:251648512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">
                <v:line id="ตัวเชื่อมต่อตรง 6" o:spid="_x0000_s1027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" strokeweight="1pt"/>
                <v:line id="ตัวเชื่อมต่อตรง 13" o:spid="_x0000_s1028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" strokeweight="1pt"/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40726196" wp14:editId="7F168EDB">
                <wp:simplePos x="0" y="0"/>
                <wp:positionH relativeFrom="column">
                  <wp:posOffset>3202305</wp:posOffset>
                </wp:positionH>
                <wp:positionV relativeFrom="paragraph">
                  <wp:posOffset>288290</wp:posOffset>
                </wp:positionV>
                <wp:extent cx="1583690" cy="159385"/>
                <wp:effectExtent l="0" t="704850" r="0" b="735965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 flipH="1">
                          <a:off x="0" y="0"/>
                          <a:ext cx="1583690" cy="159385"/>
                          <a:chOff x="0" y="0"/>
                          <a:chExt cx="687121" cy="116282"/>
                        </a:xfrm>
                      </wpg:grpSpPr>
                      <wps:wsp>
                        <wps:cNvPr id="30" name="ตัวเชื่อมต่อตรง 6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15852"/>
                            <a:ext cx="687121" cy="0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ตัวเชื่อมต่อตรง 13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0"/>
                            <a:ext cx="0" cy="116282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203E52" id="Group 28" o:spid="_x0000_s1026" style="position:absolute;margin-left:252.15pt;margin-top:22.7pt;width:124.7pt;height:12.55pt;rotation:-90;flip:x;z-index:251652608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">
                <v:line id="ตัวเชื่อมต่อตรง 6" o:spid="_x0000_s1027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" strokeweight="1pt"/>
                <v:line id="ตัวเชื่อมต่อตรง 13" o:spid="_x0000_s1028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" strokeweight="1pt"/>
              </v:group>
            </w:pict>
          </mc:Fallback>
        </mc:AlternateContent>
      </w:r>
    </w:p>
    <w:p w14:paraId="08557606" w14:textId="77777777" w:rsidR="00294302" w:rsidRPr="000B6DA6" w:rsidRDefault="001043ED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0958336" behindDoc="0" locked="0" layoutInCell="1" allowOverlap="1" wp14:anchorId="1F735FD2" wp14:editId="282FC34C">
                <wp:simplePos x="0" y="0"/>
                <wp:positionH relativeFrom="column">
                  <wp:posOffset>2486660</wp:posOffset>
                </wp:positionH>
                <wp:positionV relativeFrom="paragraph">
                  <wp:posOffset>40005</wp:posOffset>
                </wp:positionV>
                <wp:extent cx="518160" cy="297180"/>
                <wp:effectExtent l="0" t="0" r="0" b="0"/>
                <wp:wrapNone/>
                <wp:docPr id="305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" cy="29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BC7C0" w14:textId="77777777" w:rsidR="00294302" w:rsidRPr="004225A7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๓</w:t>
                            </w:r>
                            <w:r w:rsidRPr="004225A7"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ซม.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35FD2" id="Text Box 305" o:spid="_x0000_s1089" type="#_x0000_t202" style="position:absolute;left:0;text-align:left;margin-left:195.8pt;margin-top:3.15pt;width:40.8pt;height:23.4pt;z-index:25095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" filled="f" stroked="f">
                <v:textbox>
                  <w:txbxContent>
                    <w:p w14:paraId="7A8BC7C0" w14:textId="77777777" w:rsidR="00294302" w:rsidRPr="004225A7" w:rsidRDefault="00294302" w:rsidP="00294302">
                      <w:pPr>
                        <w:jc w:val="center"/>
                        <w:rPr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๓</w:t>
                      </w:r>
                      <w:r w:rsidRPr="004225A7"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 xml:space="preserve"> ซม.</w:t>
                      </w:r>
                    </w:p>
                  </w:txbxContent>
                </v:textbox>
              </v:shape>
            </w:pict>
          </mc:Fallback>
        </mc:AlternateContent>
      </w:r>
    </w:p>
    <w:p w14:paraId="519D807F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576A72" w14:textId="77777777" w:rsidR="00294302" w:rsidRPr="000B6DA6" w:rsidRDefault="001043ED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0936832" behindDoc="0" locked="0" layoutInCell="1" allowOverlap="1" wp14:anchorId="4B640370" wp14:editId="56E4CECE">
                <wp:simplePos x="0" y="0"/>
                <wp:positionH relativeFrom="column">
                  <wp:posOffset>948055</wp:posOffset>
                </wp:positionH>
                <wp:positionV relativeFrom="paragraph">
                  <wp:posOffset>126365</wp:posOffset>
                </wp:positionV>
                <wp:extent cx="655320" cy="433070"/>
                <wp:effectExtent l="0" t="0" r="0" b="0"/>
                <wp:wrapNone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433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1357F" w14:textId="77777777" w:rsidR="00294302" w:rsidRPr="00670C13" w:rsidRDefault="00294302" w:rsidP="0029430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๕.๕ ซม.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640370" id="Text Box 29" o:spid="_x0000_s1090" type="#_x0000_t202" style="position:absolute;left:0;text-align:left;margin-left:74.65pt;margin-top:9.95pt;width:51.6pt;height:34.1pt;z-index:250936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" filled="f" stroked="f">
                <v:textbox style="mso-fit-shape-to-text:t">
                  <w:txbxContent>
                    <w:p w14:paraId="0F01357F" w14:textId="77777777" w:rsidR="00294302" w:rsidRPr="00670C13" w:rsidRDefault="00294302" w:rsidP="00294302">
                      <w:pPr>
                        <w:jc w:val="center"/>
                        <w:rPr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๕.๕ ซม.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0934784" behindDoc="0" locked="0" layoutInCell="1" allowOverlap="1" wp14:anchorId="22DE9CFD" wp14:editId="51395BD1">
                <wp:simplePos x="0" y="0"/>
                <wp:positionH relativeFrom="column">
                  <wp:posOffset>1564640</wp:posOffset>
                </wp:positionH>
                <wp:positionV relativeFrom="paragraph">
                  <wp:posOffset>181610</wp:posOffset>
                </wp:positionV>
                <wp:extent cx="669290" cy="107950"/>
                <wp:effectExtent l="0" t="0" r="16510" b="635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669290" cy="107950"/>
                          <a:chOff x="0" y="0"/>
                          <a:chExt cx="930881" cy="116283"/>
                        </a:xfrm>
                      </wpg:grpSpPr>
                      <wps:wsp>
                        <wps:cNvPr id="13" name="ตัวเชื่อมต่อตรง 6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16282"/>
                            <a:ext cx="930881" cy="1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ตัวเชื่อมต่อตรง 13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0"/>
                            <a:ext cx="0" cy="116282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FDB6F6" id="Group 12" o:spid="_x0000_s1026" style="position:absolute;margin-left:123.2pt;margin-top:14.3pt;width:52.7pt;height:8.5pt;flip:x;z-index:250934784;mso-width-relative:margin;mso-height-relative:margin" coordsize="9308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">
                <v:line id="ตัวเชื่อมต่อตรง 6" o:spid="_x0000_s1027" style="position:absolute;flip:x;visibility:visible;mso-wrap-style:square" from="0,1162" to="9308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" strokeweight="1pt"/>
                <v:line id="ตัวเชื่อมต่อตรง 13" o:spid="_x0000_s1028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" strokeweight="1pt"/>
              </v:group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0935808" behindDoc="0" locked="0" layoutInCell="1" allowOverlap="1" wp14:anchorId="20844CD3" wp14:editId="0E8403B6">
                <wp:simplePos x="0" y="0"/>
                <wp:positionH relativeFrom="column">
                  <wp:posOffset>328295</wp:posOffset>
                </wp:positionH>
                <wp:positionV relativeFrom="paragraph">
                  <wp:posOffset>187325</wp:posOffset>
                </wp:positionV>
                <wp:extent cx="669290" cy="107315"/>
                <wp:effectExtent l="0" t="0" r="0" b="6985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290" cy="107315"/>
                          <a:chOff x="0" y="0"/>
                          <a:chExt cx="687121" cy="116282"/>
                        </a:xfrm>
                      </wpg:grpSpPr>
                      <wps:wsp>
                        <wps:cNvPr id="10" name="ตัวเชื่อมต่อตรง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15852"/>
                            <a:ext cx="687121" cy="0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ตัวเชื่อมต่อตรง 22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0"/>
                            <a:ext cx="0" cy="116282"/>
                          </a:xfrm>
                          <a:prstGeom prst="line">
                            <a:avLst/>
                          </a:prstGeom>
                          <a:noFill/>
                          <a:ln w="12700" algn="ctr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662F02" id="Group 9" o:spid="_x0000_s1026" style="position:absolute;margin-left:25.85pt;margin-top:14.75pt;width:52.7pt;height:8.45pt;z-index:250935808;mso-width-relative:margin;mso-height-relative:margin" coordsize="6871,1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">
                <v:line id="ตัวเชื่อมต่อตรง 21" o:spid="_x0000_s1027" style="position:absolute;flip:x;visibility:visible;mso-wrap-style:square" from="0,1158" to="6871,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" strokeweight="1pt"/>
                <v:line id="ตัวเชื่อมต่อตรง 22" o:spid="_x0000_s1028" style="position:absolute;flip:y;visibility:visible;mso-wrap-style:square" from="0,0" to="0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" strokeweight="1pt"/>
              </v:group>
            </w:pict>
          </mc:Fallback>
        </mc:AlternateContent>
      </w:r>
    </w:p>
    <w:p w14:paraId="0E9B56E2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60C9CE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2ADC66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55F292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47A9BF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47F500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8F016D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36992C" w14:textId="77777777" w:rsidR="00294302" w:rsidRPr="000B6DA6" w:rsidRDefault="001043ED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0963456" behindDoc="0" locked="0" layoutInCell="1" allowOverlap="1" wp14:anchorId="798F1469" wp14:editId="010F024D">
                <wp:simplePos x="0" y="0"/>
                <wp:positionH relativeFrom="column">
                  <wp:posOffset>1657985</wp:posOffset>
                </wp:positionH>
                <wp:positionV relativeFrom="paragraph">
                  <wp:posOffset>242570</wp:posOffset>
                </wp:positionV>
                <wp:extent cx="2533650" cy="550545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550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E1563" w14:textId="77777777" w:rsidR="00294302" w:rsidRPr="00A63EA1" w:rsidRDefault="00294302" w:rsidP="00A63EA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63EA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แบบเครื่องหมายสำหรับติดทับบนอินทรธนู</w:t>
                            </w:r>
                          </w:p>
                          <w:p w14:paraId="7457713F" w14:textId="77777777" w:rsidR="00294302" w:rsidRPr="00A63EA1" w:rsidRDefault="00294302" w:rsidP="00A63EA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A63EA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ทำด้วยโลหะสีทอง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8F1469" id="Text Box 16" o:spid="_x0000_s1091" type="#_x0000_t202" style="position:absolute;left:0;text-align:left;margin-left:130.55pt;margin-top:19.1pt;width:199.5pt;height:43.35pt;z-index:250963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" filled="f" stroked="f">
                <v:textbox style="mso-fit-shape-to-text:t">
                  <w:txbxContent>
                    <w:p w14:paraId="610E1563" w14:textId="77777777" w:rsidR="00294302" w:rsidRPr="00A63EA1" w:rsidRDefault="00294302" w:rsidP="00A63EA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A63EA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แบบเครื่องหมายสำหรับติดทับบนอินทรธนู</w:t>
                      </w:r>
                    </w:p>
                    <w:p w14:paraId="7457713F" w14:textId="77777777" w:rsidR="00294302" w:rsidRPr="00A63EA1" w:rsidRDefault="00294302" w:rsidP="00A63EA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A63EA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ทำด้วยโลหะสีทอง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4C9F2060" w14:textId="77777777" w:rsidR="00294302" w:rsidRPr="000B6DA6" w:rsidRDefault="00294302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A9D23A" w14:textId="77777777" w:rsidR="00294302" w:rsidRPr="000B6DA6" w:rsidRDefault="00294302" w:rsidP="009641B7">
      <w:pPr>
        <w:spacing w:line="25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0F2BC43" w14:textId="77777777" w:rsidR="00E717AB" w:rsidRDefault="00E717AB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B2D0ADC" w14:textId="77777777" w:rsidR="00E151E8" w:rsidRPr="000B6DA6" w:rsidRDefault="00E151E8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1" w:name="_Hlk184642314"/>
      <w:r w:rsidRPr="000B6DA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เครื่องหมายแสดงสังกัดคณะกรรมการสิทธิมนุษยชนแห่งชาติ</w:t>
      </w:r>
      <w:bookmarkEnd w:id="1"/>
      <w:r w:rsidR="00D149FE">
        <w:rPr>
          <w:rStyle w:val="ac"/>
          <w:rFonts w:ascii="TH SarabunIT๙" w:hAnsi="TH SarabunIT๙" w:cs="TH SarabunIT๙"/>
          <w:b/>
          <w:bCs/>
        </w:rPr>
        <w:footnoteReference w:id="7"/>
      </w:r>
    </w:p>
    <w:p w14:paraId="0A06A6CB" w14:textId="77777777" w:rsidR="00E151E8" w:rsidRPr="000B6DA6" w:rsidRDefault="00D149FE" w:rsidP="00E151E8">
      <w:pPr>
        <w:spacing w:line="25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7D7E4B8" wp14:editId="706E28C7">
            <wp:extent cx="1078230" cy="1363980"/>
            <wp:effectExtent l="0" t="0" r="7620" b="762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3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964FB" w14:textId="77777777" w:rsidR="004266D3" w:rsidRDefault="004266D3" w:rsidP="004266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เครื่องหมายแสดงสังกัด</w:t>
      </w:r>
    </w:p>
    <w:p w14:paraId="00E3C39C" w14:textId="77777777" w:rsidR="0041064A" w:rsidRDefault="00E151E8" w:rsidP="004266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sz w:val="32"/>
          <w:szCs w:val="32"/>
          <w:cs/>
        </w:rPr>
        <w:t xml:space="preserve">ทำด้วยโลหะโปร่งสีทองไม่มีขอบ </w:t>
      </w:r>
    </w:p>
    <w:p w14:paraId="3CD3E3A8" w14:textId="77777777" w:rsidR="00E151E8" w:rsidRPr="000B6DA6" w:rsidRDefault="00614FFD" w:rsidP="004266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B6DA6">
        <w:rPr>
          <w:rFonts w:ascii="TH SarabunIT๙" w:hAnsi="TH SarabunIT๙" w:cs="TH SarabunIT๙"/>
          <w:sz w:val="32"/>
          <w:szCs w:val="32"/>
          <w:cs/>
        </w:rPr>
        <w:t>ขนาดความสูง 3</w:t>
      </w:r>
      <w:r w:rsidR="00E151E8" w:rsidRPr="000B6DA6">
        <w:rPr>
          <w:rFonts w:ascii="TH SarabunIT๙" w:hAnsi="TH SarabunIT๙" w:cs="TH SarabunIT๙"/>
          <w:sz w:val="32"/>
          <w:szCs w:val="32"/>
          <w:cs/>
        </w:rPr>
        <w:t xml:space="preserve"> เซนติเมตร</w:t>
      </w:r>
    </w:p>
    <w:p w14:paraId="27D16F69" w14:textId="77777777" w:rsidR="00E151E8" w:rsidRDefault="00E151E8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28ABEA1C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6640FB47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65F4BB17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78BA5B8F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205786F8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58E1A20C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63128AE9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596803B4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06630249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1F5B6198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0FBBCB1B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326B77D7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5FE15350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62460697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3377C997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157D6D91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07E100A3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5DE22017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46F5F902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655E95B8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78A2A56F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12B17B41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หมวกเครื่องแบบปฏิบัติราชการสำหรับกรรมการสิทธิมนุษยชนแห่งชาติ</w:t>
      </w:r>
      <w:r w:rsidR="00483516">
        <w:rPr>
          <w:rStyle w:val="ac"/>
          <w:rFonts w:ascii="TH SarabunIT๙" w:hAnsi="TH SarabunIT๙" w:cs="TH SarabunIT๙"/>
          <w:b/>
          <w:bCs/>
        </w:rPr>
        <w:footnoteReference w:id="8"/>
      </w:r>
    </w:p>
    <w:p w14:paraId="3DD21DB1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C9E82A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t>กรรมการชาย</w:t>
      </w:r>
    </w:p>
    <w:p w14:paraId="1CDC7D6F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51C4CD8F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D1F5FF7" wp14:editId="47B1625E">
            <wp:extent cx="3872865" cy="2904490"/>
            <wp:effectExtent l="0" t="0" r="0" b="0"/>
            <wp:docPr id="451" name="รูปภาพ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29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ED6AC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24E314C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C5D58D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t>กรรมการหญิง</w:t>
      </w:r>
    </w:p>
    <w:p w14:paraId="1C9E4AC2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7FA6B859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B178F9B" wp14:editId="51ED16E2">
            <wp:extent cx="4013200" cy="2693670"/>
            <wp:effectExtent l="0" t="0" r="6350" b="0"/>
            <wp:docPr id="450" name="รูปภาพ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B3504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2DB44A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6A72EA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FC77AEA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C318E1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หมวกเครื่องแบบพิธีการสำหรับกรรมการสิทธิมนุษยชนแห่งชาติ</w:t>
      </w:r>
    </w:p>
    <w:p w14:paraId="419E6095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3EBFCE2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F515241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t>กรรมการชาย</w:t>
      </w:r>
    </w:p>
    <w:p w14:paraId="2DCD4DAC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382992F5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F93B365" wp14:editId="3055F49F">
            <wp:extent cx="3872865" cy="2912745"/>
            <wp:effectExtent l="0" t="0" r="0" b="1905"/>
            <wp:docPr id="449" name="รูปภาพ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781D1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B3C0D57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9D870FD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735E19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0C41">
        <w:rPr>
          <w:rFonts w:ascii="TH SarabunIT๙" w:hAnsi="TH SarabunIT๙" w:cs="TH SarabunIT๙" w:hint="cs"/>
          <w:b/>
          <w:bCs/>
          <w:sz w:val="36"/>
          <w:szCs w:val="36"/>
          <w:cs/>
        </w:rPr>
        <w:t>กรรมการหญิง</w:t>
      </w:r>
    </w:p>
    <w:p w14:paraId="27EDA3CC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62B1A438" w14:textId="77777777" w:rsidR="00C10C41" w:rsidRPr="00C10C41" w:rsidRDefault="00C10C41" w:rsidP="00C10C4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6C9643D0" wp14:editId="5BB46A69">
            <wp:extent cx="3884930" cy="2929255"/>
            <wp:effectExtent l="0" t="0" r="1270" b="4445"/>
            <wp:docPr id="448" name="รูปภาพ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5F3C0" w14:textId="77777777" w:rsidR="00C10C41" w:rsidRDefault="00C10C41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1D94ECCF" w14:textId="77777777" w:rsidR="00EB7982" w:rsidRDefault="00EB798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754D95CA" w14:textId="77777777" w:rsidR="00EB7982" w:rsidRDefault="00EB7982" w:rsidP="00730FE3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</w:p>
    <w:p w14:paraId="3C78695C" w14:textId="77777777" w:rsidR="00EB7982" w:rsidRPr="00DF1248" w:rsidRDefault="00EB7982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  <w:r w:rsidRPr="00DF1248">
        <w:rPr>
          <w:rFonts w:ascii="TH SarabunPSK" w:hAnsi="TH SarabunPSK" w:cs="TH SarabunPSK"/>
          <w:spacing w:val="-4"/>
          <w:sz w:val="34"/>
          <w:szCs w:val="34"/>
          <w:cs/>
        </w:rPr>
        <w:lastRenderedPageBreak/>
        <w:t>ระเบียบคณะกรรมการสิทธิมนุษยชนแห่งชาติว่าด้วยเครื่องแบบและการแต่งเครื่องแบบ</w:t>
      </w:r>
      <w:r w:rsidRPr="00DF1248">
        <w:rPr>
          <w:rFonts w:ascii="TH SarabunPSK" w:hAnsi="TH SarabunPSK" w:cs="TH SarabunPSK"/>
          <w:sz w:val="34"/>
          <w:szCs w:val="34"/>
          <w:cs/>
        </w:rPr>
        <w:t>ของกรรมการ</w:t>
      </w:r>
      <w:r w:rsidR="00DF1248">
        <w:rPr>
          <w:rFonts w:ascii="TH SarabunPSK" w:hAnsi="TH SarabunPSK" w:cs="TH SarabunPSK" w:hint="cs"/>
          <w:sz w:val="34"/>
          <w:szCs w:val="34"/>
          <w:cs/>
        </w:rPr>
        <w:br/>
      </w:r>
      <w:r w:rsidRPr="00DF1248">
        <w:rPr>
          <w:rFonts w:ascii="TH SarabunPSK" w:hAnsi="TH SarabunPSK" w:cs="TH SarabunPSK"/>
          <w:sz w:val="34"/>
          <w:szCs w:val="34"/>
          <w:cs/>
        </w:rPr>
        <w:t>สิทธิมนุษยชนแห่งชาติ (ฉบับที่ ๒) พ.ศ. ๒๕๖๑</w:t>
      </w:r>
      <w:r w:rsidRPr="00DF1248">
        <w:rPr>
          <w:rStyle w:val="ac"/>
          <w:rFonts w:ascii="TH SarabunPSK" w:hAnsi="TH SarabunPSK" w:cs="TH SarabunPSK"/>
          <w:sz w:val="34"/>
          <w:szCs w:val="34"/>
        </w:rPr>
        <w:footnoteReference w:id="9"/>
      </w:r>
    </w:p>
    <w:p w14:paraId="726EB560" w14:textId="77777777" w:rsidR="00966C1B" w:rsidRDefault="00966C1B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  <w:r w:rsidRPr="00DF1248">
        <w:rPr>
          <w:rFonts w:ascii="TH SarabunPSK" w:hAnsi="TH SarabunPSK" w:cs="TH SarabunPSK"/>
          <w:sz w:val="34"/>
          <w:szCs w:val="34"/>
        </w:rPr>
        <w:tab/>
      </w:r>
      <w:r w:rsidRPr="00DF1248">
        <w:rPr>
          <w:rFonts w:ascii="TH SarabunPSK" w:hAnsi="TH SarabunPSK" w:cs="TH SarabunPSK"/>
          <w:sz w:val="34"/>
          <w:szCs w:val="34"/>
          <w:cs/>
        </w:rPr>
        <w:t>ข้อ ๒ ระเบียบนี้ให้ใช้บังคับตั้งแต่วันถัดจากวันประกาศในราชกิจจา</w:t>
      </w:r>
      <w:proofErr w:type="spellStart"/>
      <w:r w:rsidRPr="00DF1248">
        <w:rPr>
          <w:rFonts w:ascii="TH SarabunPSK" w:hAnsi="TH SarabunPSK" w:cs="TH SarabunPSK"/>
          <w:sz w:val="34"/>
          <w:szCs w:val="34"/>
          <w:cs/>
        </w:rPr>
        <w:t>นุเ</w:t>
      </w:r>
      <w:proofErr w:type="spellEnd"/>
      <w:r w:rsidRPr="00DF1248">
        <w:rPr>
          <w:rFonts w:ascii="TH SarabunPSK" w:hAnsi="TH SarabunPSK" w:cs="TH SarabunPSK"/>
          <w:sz w:val="34"/>
          <w:szCs w:val="34"/>
          <w:cs/>
        </w:rPr>
        <w:t>บกษาเป็นต้นไป</w:t>
      </w:r>
    </w:p>
    <w:p w14:paraId="1C31249B" w14:textId="77777777" w:rsidR="00D149FE" w:rsidRPr="00DF1248" w:rsidRDefault="00D149FE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</w:p>
    <w:p w14:paraId="2456042F" w14:textId="77777777" w:rsidR="00966C1B" w:rsidRPr="00DF1248" w:rsidRDefault="00966C1B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  <w:r w:rsidRPr="00DF1248">
        <w:rPr>
          <w:rFonts w:ascii="TH SarabunPSK" w:hAnsi="TH SarabunPSK" w:cs="TH SarabunPSK"/>
          <w:spacing w:val="-4"/>
          <w:sz w:val="34"/>
          <w:szCs w:val="34"/>
          <w:cs/>
        </w:rPr>
        <w:t>ระเบียบคณะกรรมการสิทธิมนุษยชนแห่งชาติว่าด้วยเครื่องแบบและการแต่งเครื่องแบบ</w:t>
      </w:r>
      <w:r w:rsidRPr="00DF1248">
        <w:rPr>
          <w:rFonts w:ascii="TH SarabunPSK" w:hAnsi="TH SarabunPSK" w:cs="TH SarabunPSK"/>
          <w:sz w:val="34"/>
          <w:szCs w:val="34"/>
          <w:cs/>
        </w:rPr>
        <w:t>ของกรรมการ</w:t>
      </w:r>
      <w:r w:rsidR="00DF1248">
        <w:rPr>
          <w:rFonts w:ascii="TH SarabunPSK" w:hAnsi="TH SarabunPSK" w:cs="TH SarabunPSK" w:hint="cs"/>
          <w:sz w:val="34"/>
          <w:szCs w:val="34"/>
          <w:cs/>
        </w:rPr>
        <w:br/>
      </w:r>
      <w:r w:rsidRPr="00DF1248">
        <w:rPr>
          <w:rFonts w:ascii="TH SarabunPSK" w:hAnsi="TH SarabunPSK" w:cs="TH SarabunPSK"/>
          <w:sz w:val="34"/>
          <w:szCs w:val="34"/>
          <w:cs/>
        </w:rPr>
        <w:t>สิทธิมนุษยชนแห่งชาติ (ฉบับที่ ๓) พ.ศ. ๒๕๖</w:t>
      </w:r>
      <w:r w:rsidR="00DF1248" w:rsidRPr="00DF1248">
        <w:rPr>
          <w:rFonts w:ascii="TH SarabunPSK" w:hAnsi="TH SarabunPSK" w:cs="TH SarabunPSK"/>
          <w:sz w:val="34"/>
          <w:szCs w:val="34"/>
          <w:cs/>
        </w:rPr>
        <w:t>๒</w:t>
      </w:r>
      <w:r w:rsidRPr="00DF1248">
        <w:rPr>
          <w:rStyle w:val="ac"/>
          <w:rFonts w:ascii="TH SarabunPSK" w:hAnsi="TH SarabunPSK" w:cs="TH SarabunPSK"/>
          <w:sz w:val="34"/>
          <w:szCs w:val="34"/>
        </w:rPr>
        <w:footnoteReference w:id="10"/>
      </w:r>
    </w:p>
    <w:p w14:paraId="12EB498E" w14:textId="77777777" w:rsidR="00966C1B" w:rsidRDefault="00966C1B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  <w:r w:rsidRPr="00DF1248">
        <w:rPr>
          <w:rFonts w:ascii="TH SarabunPSK" w:hAnsi="TH SarabunPSK" w:cs="TH SarabunPSK"/>
          <w:sz w:val="34"/>
          <w:szCs w:val="34"/>
        </w:rPr>
        <w:tab/>
      </w:r>
      <w:r w:rsidRPr="00DF1248">
        <w:rPr>
          <w:rFonts w:ascii="TH SarabunPSK" w:hAnsi="TH SarabunPSK" w:cs="TH SarabunPSK"/>
          <w:sz w:val="34"/>
          <w:szCs w:val="34"/>
          <w:cs/>
        </w:rPr>
        <w:t>ข้อ ๒ ระเบียบนี้ให้ใช้บังคับตั้งแต่วันถัดจากวันประกาศในราชกิจจา</w:t>
      </w:r>
      <w:proofErr w:type="spellStart"/>
      <w:r w:rsidRPr="00DF1248">
        <w:rPr>
          <w:rFonts w:ascii="TH SarabunPSK" w:hAnsi="TH SarabunPSK" w:cs="TH SarabunPSK"/>
          <w:sz w:val="34"/>
          <w:szCs w:val="34"/>
          <w:cs/>
        </w:rPr>
        <w:t>นุเ</w:t>
      </w:r>
      <w:proofErr w:type="spellEnd"/>
      <w:r w:rsidRPr="00DF1248">
        <w:rPr>
          <w:rFonts w:ascii="TH SarabunPSK" w:hAnsi="TH SarabunPSK" w:cs="TH SarabunPSK"/>
          <w:sz w:val="34"/>
          <w:szCs w:val="34"/>
          <w:cs/>
        </w:rPr>
        <w:t>บกษาเป็นต้นไป</w:t>
      </w:r>
    </w:p>
    <w:p w14:paraId="67719530" w14:textId="77777777" w:rsidR="00D149FE" w:rsidRPr="00DF1248" w:rsidRDefault="00D149FE" w:rsidP="004C2819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</w:p>
    <w:p w14:paraId="0B755305" w14:textId="77777777" w:rsidR="00D149FE" w:rsidRPr="00DF1248" w:rsidRDefault="00D149FE" w:rsidP="00D149FE">
      <w:pPr>
        <w:spacing w:after="0" w:line="240" w:lineRule="auto"/>
        <w:jc w:val="thaiDistribute"/>
        <w:rPr>
          <w:rFonts w:ascii="TH SarabunPSK" w:hAnsi="TH SarabunPSK" w:cs="TH SarabunPSK"/>
          <w:sz w:val="34"/>
          <w:szCs w:val="34"/>
        </w:rPr>
      </w:pPr>
      <w:r w:rsidRPr="00DF1248">
        <w:rPr>
          <w:rFonts w:ascii="TH SarabunPSK" w:hAnsi="TH SarabunPSK" w:cs="TH SarabunPSK"/>
          <w:spacing w:val="-4"/>
          <w:sz w:val="34"/>
          <w:szCs w:val="34"/>
          <w:cs/>
        </w:rPr>
        <w:t>ระเบียบคณะกรรมการสิทธิมนุษยชนแห่งชาติว่าด้วยเครื่องแบบและการแต่งเครื่องแบบ</w:t>
      </w:r>
      <w:r w:rsidRPr="00DF1248">
        <w:rPr>
          <w:rFonts w:ascii="TH SarabunPSK" w:hAnsi="TH SarabunPSK" w:cs="TH SarabunPSK"/>
          <w:sz w:val="34"/>
          <w:szCs w:val="34"/>
          <w:cs/>
        </w:rPr>
        <w:t>ของกรรมการ</w:t>
      </w:r>
      <w:r>
        <w:rPr>
          <w:rFonts w:ascii="TH SarabunPSK" w:hAnsi="TH SarabunPSK" w:cs="TH SarabunPSK" w:hint="cs"/>
          <w:sz w:val="34"/>
          <w:szCs w:val="34"/>
          <w:cs/>
        </w:rPr>
        <w:br/>
      </w:r>
      <w:r w:rsidRPr="00DF1248">
        <w:rPr>
          <w:rFonts w:ascii="TH SarabunPSK" w:hAnsi="TH SarabunPSK" w:cs="TH SarabunPSK"/>
          <w:sz w:val="34"/>
          <w:szCs w:val="34"/>
          <w:cs/>
        </w:rPr>
        <w:t xml:space="preserve">สิทธิมนุษยชนแห่งชาติ (ฉบับที่ </w:t>
      </w:r>
      <w:r>
        <w:rPr>
          <w:rFonts w:ascii="TH SarabunPSK" w:hAnsi="TH SarabunPSK" w:cs="TH SarabunPSK" w:hint="cs"/>
          <w:sz w:val="34"/>
          <w:szCs w:val="34"/>
          <w:cs/>
        </w:rPr>
        <w:t>๔</w:t>
      </w:r>
      <w:r w:rsidRPr="00DF1248">
        <w:rPr>
          <w:rFonts w:ascii="TH SarabunPSK" w:hAnsi="TH SarabunPSK" w:cs="TH SarabunPSK"/>
          <w:sz w:val="34"/>
          <w:szCs w:val="34"/>
          <w:cs/>
        </w:rPr>
        <w:t>) พ.ศ. ๒๕๖</w:t>
      </w:r>
      <w:r>
        <w:rPr>
          <w:rFonts w:ascii="TH SarabunPSK" w:hAnsi="TH SarabunPSK" w:cs="TH SarabunPSK" w:hint="cs"/>
          <w:sz w:val="34"/>
          <w:szCs w:val="34"/>
          <w:cs/>
        </w:rPr>
        <w:t>๗</w:t>
      </w:r>
      <w:r w:rsidRPr="00DF1248">
        <w:rPr>
          <w:rStyle w:val="ac"/>
          <w:rFonts w:ascii="TH SarabunPSK" w:hAnsi="TH SarabunPSK" w:cs="TH SarabunPSK"/>
          <w:sz w:val="34"/>
          <w:szCs w:val="34"/>
        </w:rPr>
        <w:footnoteReference w:id="11"/>
      </w:r>
    </w:p>
    <w:p w14:paraId="2EFE8E9B" w14:textId="77777777" w:rsidR="00966C1B" w:rsidRPr="00D149FE" w:rsidRDefault="00D149FE" w:rsidP="00966C1B">
      <w:pPr>
        <w:spacing w:after="0" w:line="240" w:lineRule="auto"/>
        <w:rPr>
          <w:rFonts w:ascii="TH SarabunIT๙" w:hAnsi="TH SarabunIT๙" w:cs="TH SarabunIT๙"/>
          <w:spacing w:val="-4"/>
          <w:sz w:val="34"/>
          <w:szCs w:val="34"/>
        </w:rPr>
      </w:pPr>
      <w:r w:rsidRPr="00D149FE">
        <w:rPr>
          <w:rFonts w:ascii="TH SarabunIT๙" w:hAnsi="TH SarabunIT๙" w:cs="TH SarabunIT๙"/>
          <w:spacing w:val="-4"/>
          <w:sz w:val="34"/>
          <w:szCs w:val="34"/>
          <w:cs/>
        </w:rPr>
        <w:tab/>
        <w:t>ข้อ ๒ ระเบียบนี้ให้ใช้บังคับเมื่อพ้นกำหนดหกสิบวันนับแต่วันประกาศในราชกิจจา</w:t>
      </w:r>
      <w:proofErr w:type="spellStart"/>
      <w:r w:rsidRPr="00D149FE">
        <w:rPr>
          <w:rFonts w:ascii="TH SarabunIT๙" w:hAnsi="TH SarabunIT๙" w:cs="TH SarabunIT๙"/>
          <w:spacing w:val="-4"/>
          <w:sz w:val="34"/>
          <w:szCs w:val="34"/>
          <w:cs/>
        </w:rPr>
        <w:t>นุเ</w:t>
      </w:r>
      <w:proofErr w:type="spellEnd"/>
      <w:r w:rsidRPr="00D149FE">
        <w:rPr>
          <w:rFonts w:ascii="TH SarabunIT๙" w:hAnsi="TH SarabunIT๙" w:cs="TH SarabunIT๙"/>
          <w:spacing w:val="-4"/>
          <w:sz w:val="34"/>
          <w:szCs w:val="34"/>
          <w:cs/>
        </w:rPr>
        <w:t>บกษาเป็นต้นไป</w:t>
      </w:r>
    </w:p>
    <w:sectPr w:rsidR="00966C1B" w:rsidRPr="00D149FE" w:rsidSect="00D13634">
      <w:headerReference w:type="default" r:id="rId31"/>
      <w:footnotePr>
        <w:numFmt w:val="thaiNumbers"/>
      </w:footnotePr>
      <w:pgSz w:w="11906" w:h="16838"/>
      <w:pgMar w:top="1134" w:right="1134" w:bottom="1134" w:left="1440" w:header="709" w:footer="709" w:gutter="0"/>
      <w:pgNumType w:fmt="thaiNumbers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62FF35" w14:textId="77777777" w:rsidR="00584F6D" w:rsidRDefault="00584F6D" w:rsidP="00955248">
      <w:pPr>
        <w:spacing w:after="0" w:line="240" w:lineRule="auto"/>
      </w:pPr>
      <w:r>
        <w:separator/>
      </w:r>
    </w:p>
  </w:endnote>
  <w:endnote w:type="continuationSeparator" w:id="0">
    <w:p w14:paraId="3A3671FB" w14:textId="77777777" w:rsidR="00584F6D" w:rsidRDefault="00584F6D" w:rsidP="009552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C7BC27" w14:textId="77777777" w:rsidR="00584F6D" w:rsidRDefault="00584F6D" w:rsidP="00955248">
      <w:pPr>
        <w:spacing w:after="0" w:line="240" w:lineRule="auto"/>
      </w:pPr>
      <w:r>
        <w:separator/>
      </w:r>
    </w:p>
  </w:footnote>
  <w:footnote w:type="continuationSeparator" w:id="0">
    <w:p w14:paraId="4CBFE5F3" w14:textId="77777777" w:rsidR="00584F6D" w:rsidRDefault="00584F6D" w:rsidP="00955248">
      <w:pPr>
        <w:spacing w:after="0" w:line="240" w:lineRule="auto"/>
      </w:pPr>
      <w:r>
        <w:continuationSeparator/>
      </w:r>
    </w:p>
  </w:footnote>
  <w:footnote w:id="1">
    <w:p w14:paraId="2859E42E" w14:textId="77777777" w:rsidR="00C10C41" w:rsidRPr="00C10C41" w:rsidRDefault="00C10C41" w:rsidP="007F3855">
      <w:pPr>
        <w:pStyle w:val="aa"/>
        <w:tabs>
          <w:tab w:val="left" w:pos="709"/>
        </w:tabs>
        <w:rPr>
          <w:rFonts w:ascii="TH SarabunPSK" w:hAnsi="TH SarabunPSK" w:cs="TH SarabunPSK"/>
          <w:sz w:val="28"/>
          <w:szCs w:val="28"/>
          <w:cs/>
        </w:rPr>
      </w:pPr>
      <w:r w:rsidRPr="00C10C41">
        <w:rPr>
          <w:rFonts w:ascii="TH SarabunPSK" w:hAnsi="TH SarabunPSK" w:cs="TH SarabunPSK"/>
          <w:sz w:val="28"/>
          <w:szCs w:val="28"/>
        </w:rPr>
        <w:tab/>
      </w:r>
      <w:r w:rsidRPr="00C10C41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C10C41">
        <w:rPr>
          <w:rFonts w:ascii="TH SarabunPSK" w:hAnsi="TH SarabunPSK" w:cs="TH SarabunPSK"/>
          <w:sz w:val="28"/>
          <w:szCs w:val="28"/>
        </w:rPr>
        <w:t xml:space="preserve"> </w:t>
      </w:r>
      <w:r>
        <w:rPr>
          <w:rFonts w:ascii="TH SarabunPSK" w:hAnsi="TH SarabunPSK" w:cs="TH SarabunPSK"/>
          <w:sz w:val="28"/>
          <w:szCs w:val="28"/>
          <w:cs/>
        </w:rPr>
        <w:t>ราชกิจจา</w:t>
      </w:r>
      <w:proofErr w:type="spellStart"/>
      <w:r>
        <w:rPr>
          <w:rFonts w:ascii="TH SarabunPSK" w:hAnsi="TH SarabunPSK" w:cs="TH SarabunPSK"/>
          <w:sz w:val="28"/>
          <w:szCs w:val="28"/>
          <w:cs/>
        </w:rPr>
        <w:t>นุเ</w:t>
      </w:r>
      <w:proofErr w:type="spellEnd"/>
      <w:r>
        <w:rPr>
          <w:rFonts w:ascii="TH SarabunPSK" w:hAnsi="TH SarabunPSK" w:cs="TH SarabunPSK"/>
          <w:sz w:val="28"/>
          <w:szCs w:val="28"/>
          <w:cs/>
        </w:rPr>
        <w:t>บกษา เล</w:t>
      </w:r>
      <w:r>
        <w:rPr>
          <w:rFonts w:ascii="TH SarabunPSK" w:hAnsi="TH SarabunPSK" w:cs="TH SarabunPSK" w:hint="cs"/>
          <w:sz w:val="28"/>
          <w:szCs w:val="28"/>
          <w:cs/>
        </w:rPr>
        <w:t>่</w:t>
      </w:r>
      <w:r w:rsidRPr="00C10C41">
        <w:rPr>
          <w:rFonts w:ascii="TH SarabunPSK" w:hAnsi="TH SarabunPSK" w:cs="TH SarabunPSK"/>
          <w:sz w:val="28"/>
          <w:szCs w:val="28"/>
          <w:cs/>
        </w:rPr>
        <w:t>ม ๑</w:t>
      </w:r>
      <w:r>
        <w:rPr>
          <w:rFonts w:ascii="TH SarabunPSK" w:hAnsi="TH SarabunPSK" w:cs="TH SarabunPSK" w:hint="cs"/>
          <w:sz w:val="28"/>
          <w:szCs w:val="28"/>
          <w:cs/>
        </w:rPr>
        <w:t>๓๕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/ตอนที่ </w:t>
      </w:r>
      <w:r>
        <w:rPr>
          <w:rFonts w:ascii="TH SarabunPSK" w:hAnsi="TH SarabunPSK" w:cs="TH SarabunPSK" w:hint="cs"/>
          <w:sz w:val="28"/>
          <w:szCs w:val="28"/>
          <w:cs/>
        </w:rPr>
        <w:t>๗๖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 ก/หน</w:t>
      </w:r>
      <w:r>
        <w:rPr>
          <w:rFonts w:ascii="TH SarabunPSK" w:hAnsi="TH SarabunPSK" w:cs="TH SarabunPSK" w:hint="cs"/>
          <w:sz w:val="28"/>
          <w:szCs w:val="28"/>
          <w:cs/>
        </w:rPr>
        <w:t>้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า </w:t>
      </w:r>
      <w:r>
        <w:rPr>
          <w:rFonts w:ascii="TH SarabunPSK" w:hAnsi="TH SarabunPSK" w:cs="TH SarabunPSK" w:hint="cs"/>
          <w:sz w:val="28"/>
          <w:szCs w:val="28"/>
          <w:cs/>
        </w:rPr>
        <w:t>๒๕</w:t>
      </w:r>
      <w:r w:rsidRPr="00C10C41">
        <w:rPr>
          <w:rFonts w:ascii="TH SarabunPSK" w:hAnsi="TH SarabunPSK" w:cs="TH SarabunPSK"/>
          <w:sz w:val="28"/>
          <w:szCs w:val="28"/>
          <w:cs/>
        </w:rPr>
        <w:t>/</w:t>
      </w:r>
      <w:r>
        <w:rPr>
          <w:rFonts w:ascii="TH SarabunPSK" w:hAnsi="TH SarabunPSK" w:cs="TH SarabunPSK" w:hint="cs"/>
          <w:sz w:val="28"/>
          <w:szCs w:val="28"/>
          <w:cs/>
        </w:rPr>
        <w:t>๒๖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 </w:t>
      </w:r>
      <w:r>
        <w:rPr>
          <w:rFonts w:ascii="TH SarabunPSK" w:hAnsi="TH SarabunPSK" w:cs="TH SarabunPSK" w:hint="cs"/>
          <w:sz w:val="28"/>
          <w:szCs w:val="28"/>
          <w:cs/>
        </w:rPr>
        <w:t>กันยายน ๒๕๖๑</w:t>
      </w:r>
    </w:p>
  </w:footnote>
  <w:footnote w:id="2">
    <w:p w14:paraId="1B9370FC" w14:textId="77777777" w:rsidR="00F966D1" w:rsidRPr="00F966D1" w:rsidRDefault="00F966D1" w:rsidP="00F966D1">
      <w:pPr>
        <w:pStyle w:val="aa"/>
        <w:jc w:val="thaiDistribute"/>
        <w:rPr>
          <w:rFonts w:ascii="TH SarabunPSK" w:hAnsi="TH SarabunPSK" w:cs="TH SarabunPSK"/>
          <w:sz w:val="28"/>
          <w:szCs w:val="28"/>
          <w:cs/>
        </w:rPr>
      </w:pPr>
      <w:r w:rsidRPr="00F966D1">
        <w:rPr>
          <w:rFonts w:ascii="TH SarabunPSK" w:hAnsi="TH SarabunPSK" w:cs="TH SarabunPSK"/>
          <w:spacing w:val="-4"/>
          <w:sz w:val="28"/>
          <w:szCs w:val="28"/>
        </w:rPr>
        <w:tab/>
      </w:r>
      <w:r w:rsidRPr="00F966D1">
        <w:rPr>
          <w:rStyle w:val="ac"/>
          <w:rFonts w:ascii="TH SarabunPSK" w:hAnsi="TH SarabunPSK" w:cs="TH SarabunPSK"/>
          <w:spacing w:val="-4"/>
          <w:sz w:val="28"/>
          <w:szCs w:val="28"/>
        </w:rPr>
        <w:footnoteRef/>
      </w:r>
      <w:r w:rsidRPr="00F966D1">
        <w:rPr>
          <w:rFonts w:ascii="TH SarabunPSK" w:hAnsi="TH SarabunPSK" w:cs="TH SarabunPSK"/>
          <w:spacing w:val="-4"/>
          <w:sz w:val="28"/>
          <w:szCs w:val="28"/>
        </w:rPr>
        <w:t xml:space="preserve"> </w:t>
      </w:r>
      <w:r w:rsidRPr="00F966D1">
        <w:rPr>
          <w:rFonts w:ascii="TH SarabunPSK" w:hAnsi="TH SarabunPSK" w:cs="TH SarabunPSK"/>
          <w:spacing w:val="-4"/>
          <w:sz w:val="28"/>
          <w:szCs w:val="28"/>
          <w:cs/>
        </w:rPr>
        <w:t>ข้อ ๓ บทนิยามคำว่า “อดีตกรรมการ” แก้ไขเพิ่มเติมโดยระเบียบคณะกรรมการสิทธิมนุษยชนแห่งชาติว่าด้วยเครื่องแบบ</w:t>
      </w:r>
      <w:r w:rsidRPr="00F966D1">
        <w:rPr>
          <w:rFonts w:ascii="TH SarabunPSK" w:hAnsi="TH SarabunPSK" w:cs="TH SarabunPSK"/>
          <w:sz w:val="28"/>
          <w:szCs w:val="28"/>
          <w:cs/>
        </w:rPr>
        <w:t xml:space="preserve">และการแต่งเครื่องแบบของกรรมการสิทธิมนุษยชนแห่งชาติ (ฉบับที่ </w:t>
      </w:r>
      <w:r>
        <w:rPr>
          <w:rFonts w:ascii="TH SarabunPSK" w:hAnsi="TH SarabunPSK" w:cs="TH SarabunPSK" w:hint="cs"/>
          <w:sz w:val="28"/>
          <w:szCs w:val="28"/>
          <w:cs/>
        </w:rPr>
        <w:t>๓</w:t>
      </w:r>
      <w:r w:rsidRPr="00F966D1">
        <w:rPr>
          <w:rFonts w:ascii="TH SarabunPSK" w:hAnsi="TH SarabunPSK" w:cs="TH SarabunPSK"/>
          <w:sz w:val="28"/>
          <w:szCs w:val="28"/>
          <w:cs/>
        </w:rPr>
        <w:t>) พ.ศ. ๒๕๖</w:t>
      </w:r>
      <w:r>
        <w:rPr>
          <w:rFonts w:ascii="TH SarabunPSK" w:hAnsi="TH SarabunPSK" w:cs="TH SarabunPSK" w:hint="cs"/>
          <w:sz w:val="28"/>
          <w:szCs w:val="28"/>
          <w:cs/>
        </w:rPr>
        <w:t>๒</w:t>
      </w:r>
    </w:p>
  </w:footnote>
  <w:footnote w:id="3">
    <w:p w14:paraId="026236D6" w14:textId="77777777" w:rsidR="00C10C41" w:rsidRPr="00C10C41" w:rsidRDefault="00C10C41" w:rsidP="007F3855">
      <w:pPr>
        <w:pStyle w:val="aa"/>
        <w:tabs>
          <w:tab w:val="left" w:pos="709"/>
        </w:tabs>
        <w:jc w:val="thaiDistribute"/>
        <w:rPr>
          <w:rFonts w:ascii="TH SarabunPSK" w:hAnsi="TH SarabunPSK" w:cs="TH SarabunPSK"/>
          <w:sz w:val="28"/>
          <w:szCs w:val="28"/>
          <w:cs/>
        </w:rPr>
      </w:pPr>
      <w:r w:rsidRPr="00C10C41">
        <w:rPr>
          <w:rFonts w:ascii="TH SarabunPSK" w:hAnsi="TH SarabunPSK" w:cs="TH SarabunPSK"/>
          <w:spacing w:val="-4"/>
          <w:sz w:val="28"/>
          <w:szCs w:val="28"/>
        </w:rPr>
        <w:tab/>
      </w:r>
      <w:r w:rsidRPr="00C10C41">
        <w:rPr>
          <w:rStyle w:val="ac"/>
          <w:rFonts w:ascii="TH SarabunPSK" w:hAnsi="TH SarabunPSK" w:cs="TH SarabunPSK"/>
          <w:spacing w:val="-4"/>
          <w:sz w:val="28"/>
          <w:szCs w:val="28"/>
        </w:rPr>
        <w:footnoteRef/>
      </w:r>
      <w:r w:rsidRPr="00C10C41">
        <w:rPr>
          <w:rFonts w:ascii="TH SarabunPSK" w:hAnsi="TH SarabunPSK" w:cs="TH SarabunPSK"/>
          <w:spacing w:val="-4"/>
          <w:sz w:val="28"/>
          <w:szCs w:val="28"/>
        </w:rPr>
        <w:t xml:space="preserve"> </w:t>
      </w:r>
      <w:r w:rsidRPr="00C10C41">
        <w:rPr>
          <w:rFonts w:ascii="TH SarabunPSK" w:hAnsi="TH SarabunPSK" w:cs="TH SarabunPSK" w:hint="cs"/>
          <w:spacing w:val="-4"/>
          <w:sz w:val="28"/>
          <w:szCs w:val="28"/>
          <w:cs/>
        </w:rPr>
        <w:t>ข้อ ๔ วรรคสอง แก้ไขเพิ่มเติมโดย</w:t>
      </w:r>
      <w:r w:rsidRPr="00C10C41">
        <w:rPr>
          <w:rFonts w:ascii="TH SarabunPSK" w:hAnsi="TH SarabunPSK" w:cs="TH SarabunPSK"/>
          <w:spacing w:val="-4"/>
          <w:sz w:val="28"/>
          <w:szCs w:val="28"/>
          <w:cs/>
        </w:rPr>
        <w:t>ระเบียบคณะกรรมการสิทธิมนุษยชนแห่งชาติว่าด้วยเครื่องแบบและการแต่งเครื่องแบบ</w:t>
      </w:r>
      <w:r w:rsidRPr="00C10C41">
        <w:rPr>
          <w:rFonts w:ascii="TH SarabunPSK" w:hAnsi="TH SarabunPSK" w:cs="TH SarabunPSK"/>
          <w:sz w:val="28"/>
          <w:szCs w:val="28"/>
          <w:cs/>
        </w:rPr>
        <w:t>ของกรรมการสิทธิมนุษยชนแห่งชาติ</w:t>
      </w:r>
      <w:r>
        <w:rPr>
          <w:rFonts w:ascii="TH SarabunPSK" w:hAnsi="TH SarabunPSK" w:cs="TH SarabunPSK" w:hint="cs"/>
          <w:sz w:val="28"/>
          <w:szCs w:val="28"/>
          <w:cs/>
        </w:rPr>
        <w:t xml:space="preserve"> (ฉบับที่ ๒)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 พ.ศ. </w:t>
      </w:r>
      <w:r>
        <w:rPr>
          <w:rFonts w:ascii="TH SarabunPSK" w:hAnsi="TH SarabunPSK" w:cs="TH SarabunPSK" w:hint="cs"/>
          <w:sz w:val="28"/>
          <w:szCs w:val="28"/>
          <w:cs/>
        </w:rPr>
        <w:t>๒๕๖๑</w:t>
      </w:r>
    </w:p>
  </w:footnote>
  <w:footnote w:id="4">
    <w:p w14:paraId="0CDE6791" w14:textId="77777777" w:rsidR="00C10C41" w:rsidRPr="00C10C41" w:rsidRDefault="00C10C41" w:rsidP="00C10C41">
      <w:pPr>
        <w:pStyle w:val="aa"/>
        <w:jc w:val="thaiDistribute"/>
        <w:rPr>
          <w:rFonts w:ascii="TH SarabunPSK" w:hAnsi="TH SarabunPSK" w:cs="TH SarabunPSK"/>
          <w:sz w:val="28"/>
          <w:szCs w:val="28"/>
          <w:cs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C10C41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C10C41">
        <w:rPr>
          <w:rFonts w:ascii="TH SarabunPSK" w:hAnsi="TH SarabunPSK" w:cs="TH SarabunPSK"/>
          <w:sz w:val="28"/>
          <w:szCs w:val="28"/>
        </w:rPr>
        <w:t xml:space="preserve"> </w:t>
      </w:r>
      <w:r w:rsidRPr="00C10C41">
        <w:rPr>
          <w:rFonts w:ascii="TH SarabunPSK" w:hAnsi="TH SarabunPSK" w:cs="TH SarabunPSK"/>
          <w:sz w:val="28"/>
          <w:szCs w:val="28"/>
          <w:cs/>
        </w:rPr>
        <w:t>ข้อ ๔</w:t>
      </w:r>
      <w:r>
        <w:rPr>
          <w:rFonts w:ascii="TH SarabunPSK" w:hAnsi="TH SarabunPSK" w:cs="TH SarabunPSK" w:hint="cs"/>
          <w:sz w:val="28"/>
          <w:szCs w:val="28"/>
          <w:cs/>
        </w:rPr>
        <w:t>/๑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 เพิ่มเติมโดยระเบียบคณะกรรมการสิทธิมนุษยชนแห่งชาติว่าด้วยเครื่องแบบและการแต่งเครื่องแบบ</w:t>
      </w:r>
      <w:r w:rsidR="00F773D1">
        <w:rPr>
          <w:rFonts w:ascii="TH SarabunPSK" w:hAnsi="TH SarabunPSK" w:cs="TH SarabunPSK" w:hint="cs"/>
          <w:sz w:val="28"/>
          <w:szCs w:val="28"/>
          <w:cs/>
        </w:rPr>
        <w:br/>
      </w:r>
      <w:r w:rsidRPr="00C10C41">
        <w:rPr>
          <w:rFonts w:ascii="TH SarabunPSK" w:hAnsi="TH SarabunPSK" w:cs="TH SarabunPSK"/>
          <w:sz w:val="28"/>
          <w:szCs w:val="28"/>
          <w:cs/>
        </w:rPr>
        <w:t>ของกรรมการสิทธิมนุษยชนแห่งชาติ (ฉบับที่ ๒) พ.ศ. ๒๕๖๑</w:t>
      </w:r>
    </w:p>
  </w:footnote>
  <w:footnote w:id="5">
    <w:p w14:paraId="4B37E584" w14:textId="77777777" w:rsidR="00D149FE" w:rsidRPr="00C10C41" w:rsidRDefault="00D149FE" w:rsidP="00D149FE">
      <w:pPr>
        <w:pStyle w:val="aa"/>
        <w:jc w:val="thaiDistribute"/>
        <w:rPr>
          <w:rFonts w:ascii="TH SarabunPSK" w:hAnsi="TH SarabunPSK" w:cs="TH SarabunPSK"/>
          <w:sz w:val="28"/>
          <w:szCs w:val="28"/>
          <w:cs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D149FE">
        <w:rPr>
          <w:rStyle w:val="ac"/>
          <w:rFonts w:ascii="TH SarabunPSK" w:hAnsi="TH SarabunPSK" w:cs="TH SarabunPSK"/>
          <w:spacing w:val="-4"/>
          <w:sz w:val="28"/>
          <w:szCs w:val="28"/>
        </w:rPr>
        <w:footnoteRef/>
      </w:r>
      <w:r w:rsidRPr="00D149FE">
        <w:rPr>
          <w:rFonts w:ascii="TH SarabunPSK" w:hAnsi="TH SarabunPSK" w:cs="TH SarabunPSK"/>
          <w:spacing w:val="-4"/>
          <w:sz w:val="28"/>
          <w:szCs w:val="28"/>
        </w:rPr>
        <w:t xml:space="preserve"> </w:t>
      </w:r>
      <w:r w:rsidRPr="00D149FE">
        <w:rPr>
          <w:rFonts w:ascii="TH SarabunPSK" w:hAnsi="TH SarabunPSK" w:cs="TH SarabunPSK"/>
          <w:spacing w:val="-4"/>
          <w:sz w:val="28"/>
          <w:szCs w:val="28"/>
          <w:cs/>
        </w:rPr>
        <w:t>ข้อ</w:t>
      </w:r>
      <w:r w:rsidRPr="00D149FE">
        <w:rPr>
          <w:rFonts w:ascii="TH SarabunPSK" w:hAnsi="TH SarabunPSK" w:cs="TH SarabunPSK" w:hint="cs"/>
          <w:spacing w:val="-4"/>
          <w:sz w:val="28"/>
          <w:szCs w:val="28"/>
          <w:cs/>
        </w:rPr>
        <w:t xml:space="preserve"> ๖ วรรคหนึ่ง แก้ไขเพิ่มเติมโดย</w:t>
      </w:r>
      <w:r w:rsidRPr="00D149FE">
        <w:rPr>
          <w:rFonts w:ascii="TH SarabunPSK" w:hAnsi="TH SarabunPSK" w:cs="TH SarabunPSK"/>
          <w:spacing w:val="-4"/>
          <w:sz w:val="28"/>
          <w:szCs w:val="28"/>
          <w:cs/>
        </w:rPr>
        <w:t>ระเบียบคณะกรรมการสิทธิมนุษยชนแห่งชาติว่าด้วยเครื่องแบบและการแต่งเครื่องแบบ</w:t>
      </w:r>
      <w:r w:rsidRPr="00C10C41">
        <w:rPr>
          <w:rFonts w:ascii="TH SarabunPSK" w:hAnsi="TH SarabunPSK" w:cs="TH SarabunPSK"/>
          <w:sz w:val="28"/>
          <w:szCs w:val="28"/>
          <w:cs/>
        </w:rPr>
        <w:t xml:space="preserve">ของกรรมการสิทธิมนุษยชนแห่งชาติ (ฉบับที่ </w:t>
      </w:r>
      <w:r>
        <w:rPr>
          <w:rFonts w:ascii="TH SarabunPSK" w:hAnsi="TH SarabunPSK" w:cs="TH SarabunPSK" w:hint="cs"/>
          <w:sz w:val="28"/>
          <w:szCs w:val="28"/>
          <w:cs/>
        </w:rPr>
        <w:t>๔</w:t>
      </w:r>
      <w:r w:rsidRPr="00C10C41">
        <w:rPr>
          <w:rFonts w:ascii="TH SarabunPSK" w:hAnsi="TH SarabunPSK" w:cs="TH SarabunPSK"/>
          <w:sz w:val="28"/>
          <w:szCs w:val="28"/>
          <w:cs/>
        </w:rPr>
        <w:t>) พ.ศ. ๒๕๖</w:t>
      </w:r>
      <w:r>
        <w:rPr>
          <w:rFonts w:ascii="TH SarabunPSK" w:hAnsi="TH SarabunPSK" w:cs="TH SarabunPSK" w:hint="cs"/>
          <w:sz w:val="28"/>
          <w:szCs w:val="28"/>
          <w:cs/>
        </w:rPr>
        <w:t>๗</w:t>
      </w:r>
    </w:p>
  </w:footnote>
  <w:footnote w:id="6">
    <w:p w14:paraId="3A6CE07F" w14:textId="77777777" w:rsidR="00F966D1" w:rsidRPr="00F966D1" w:rsidRDefault="00F966D1" w:rsidP="00F966D1">
      <w:pPr>
        <w:pStyle w:val="aa"/>
        <w:jc w:val="thaiDistribut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F966D1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F966D1">
        <w:rPr>
          <w:rFonts w:ascii="TH SarabunPSK" w:hAnsi="TH SarabunPSK" w:cs="TH SarabunPSK"/>
          <w:sz w:val="28"/>
          <w:szCs w:val="28"/>
        </w:rPr>
        <w:t xml:space="preserve"> </w:t>
      </w:r>
      <w:r>
        <w:rPr>
          <w:rFonts w:ascii="TH SarabunPSK" w:hAnsi="TH SarabunPSK" w:cs="TH SarabunPSK" w:hint="cs"/>
          <w:sz w:val="28"/>
          <w:szCs w:val="28"/>
          <w:cs/>
        </w:rPr>
        <w:t xml:space="preserve">ข้อ ๙/๑ </w:t>
      </w:r>
      <w:r w:rsidRPr="00F966D1">
        <w:rPr>
          <w:rFonts w:ascii="TH SarabunPSK" w:hAnsi="TH SarabunPSK" w:cs="TH SarabunPSK"/>
          <w:sz w:val="28"/>
          <w:szCs w:val="28"/>
          <w:cs/>
        </w:rPr>
        <w:t>เพิ่มเติมโดยระเบียบคณะกรรมการสิทธิมนุษยชนแห่งชาติว่าด้วยเครื่องแบบและการแต่งเครื่องแบบ</w:t>
      </w:r>
      <w:r>
        <w:rPr>
          <w:rFonts w:ascii="TH SarabunPSK" w:hAnsi="TH SarabunPSK" w:cs="TH SarabunPSK" w:hint="cs"/>
          <w:sz w:val="28"/>
          <w:szCs w:val="28"/>
          <w:cs/>
        </w:rPr>
        <w:br/>
      </w:r>
      <w:r w:rsidRPr="00F966D1">
        <w:rPr>
          <w:rFonts w:ascii="TH SarabunPSK" w:hAnsi="TH SarabunPSK" w:cs="TH SarabunPSK"/>
          <w:sz w:val="28"/>
          <w:szCs w:val="28"/>
          <w:cs/>
        </w:rPr>
        <w:t>ของกรรมการสิทธิมนุษยชนแห่งชาติ (ฉบับที่ ๓) พ.ศ. ๒๕๖๒</w:t>
      </w:r>
    </w:p>
  </w:footnote>
  <w:footnote w:id="7">
    <w:p w14:paraId="7DED33BC" w14:textId="77777777" w:rsidR="00D149FE" w:rsidRPr="00483516" w:rsidRDefault="00D149FE" w:rsidP="00D149FE">
      <w:pPr>
        <w:pStyle w:val="aa"/>
        <w:tabs>
          <w:tab w:val="left" w:pos="709"/>
        </w:tabs>
        <w:jc w:val="thaiDistribut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483516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483516">
        <w:rPr>
          <w:rFonts w:ascii="TH SarabunPSK" w:hAnsi="TH SarabunPSK" w:cs="TH SarabunPSK"/>
          <w:sz w:val="28"/>
          <w:szCs w:val="28"/>
        </w:rPr>
        <w:t xml:space="preserve"> </w:t>
      </w:r>
      <w:r w:rsidRPr="00D149FE">
        <w:rPr>
          <w:rFonts w:ascii="TH SarabunPSK" w:hAnsi="TH SarabunPSK" w:cs="TH SarabunPSK"/>
          <w:sz w:val="28"/>
          <w:szCs w:val="28"/>
          <w:cs/>
        </w:rPr>
        <w:t>เครื่องหมายแสดงสังกัดคณะกรรมการสิทธิมนุษยชนแห่งชาติ</w:t>
      </w:r>
      <w:r>
        <w:rPr>
          <w:rFonts w:ascii="TH SarabunPSK" w:hAnsi="TH SarabunPSK" w:cs="TH SarabunPSK" w:hint="cs"/>
          <w:sz w:val="28"/>
          <w:szCs w:val="28"/>
          <w:cs/>
        </w:rPr>
        <w:t xml:space="preserve"> แก้ไข</w:t>
      </w:r>
      <w:r w:rsidRPr="00483516">
        <w:rPr>
          <w:rFonts w:ascii="TH SarabunPSK" w:hAnsi="TH SarabunPSK" w:cs="TH SarabunPSK"/>
          <w:sz w:val="28"/>
          <w:szCs w:val="28"/>
          <w:cs/>
        </w:rPr>
        <w:t xml:space="preserve">เพิ่มเติมโดยระเบียบคณะกรรมการสิทธิมนุษยชนแห่งชาติว่าด้วยเครื่องแบบและการแต่งเครื่องแบบของกรรมการสิทธิมนุษยชนแห่งชาติ (ฉบับที่ </w:t>
      </w:r>
      <w:r>
        <w:rPr>
          <w:rFonts w:ascii="TH SarabunPSK" w:hAnsi="TH SarabunPSK" w:cs="TH SarabunPSK" w:hint="cs"/>
          <w:sz w:val="28"/>
          <w:szCs w:val="28"/>
          <w:cs/>
        </w:rPr>
        <w:t>๔</w:t>
      </w:r>
      <w:r w:rsidRPr="00483516">
        <w:rPr>
          <w:rFonts w:ascii="TH SarabunPSK" w:hAnsi="TH SarabunPSK" w:cs="TH SarabunPSK"/>
          <w:sz w:val="28"/>
          <w:szCs w:val="28"/>
          <w:cs/>
        </w:rPr>
        <w:t>) พ.ศ. ๒๕๖</w:t>
      </w:r>
      <w:r>
        <w:rPr>
          <w:rFonts w:ascii="TH SarabunPSK" w:hAnsi="TH SarabunPSK" w:cs="TH SarabunPSK" w:hint="cs"/>
          <w:sz w:val="28"/>
          <w:szCs w:val="28"/>
          <w:cs/>
        </w:rPr>
        <w:t>๗</w:t>
      </w:r>
    </w:p>
  </w:footnote>
  <w:footnote w:id="8">
    <w:p w14:paraId="0FE6BE11" w14:textId="77777777" w:rsidR="00483516" w:rsidRPr="00483516" w:rsidRDefault="00483516" w:rsidP="007F3855">
      <w:pPr>
        <w:pStyle w:val="aa"/>
        <w:tabs>
          <w:tab w:val="left" w:pos="709"/>
        </w:tabs>
        <w:jc w:val="thaiDistribut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483516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483516">
        <w:rPr>
          <w:rFonts w:ascii="TH SarabunPSK" w:hAnsi="TH SarabunPSK" w:cs="TH SarabunPSK"/>
          <w:sz w:val="28"/>
          <w:szCs w:val="28"/>
        </w:rPr>
        <w:t xml:space="preserve"> </w:t>
      </w:r>
      <w:r w:rsidRPr="00483516">
        <w:rPr>
          <w:rFonts w:ascii="TH SarabunPSK" w:hAnsi="TH SarabunPSK" w:cs="TH SarabunPSK"/>
          <w:sz w:val="28"/>
          <w:szCs w:val="28"/>
          <w:cs/>
        </w:rPr>
        <w:t>หมวกเครื่องแบบปฏิบัติราชการสำหรับกรรมการสิทธิมนุษยชนแห่งชาติเพิ่มเติมโดยระเบียบคณะกรรมการ</w:t>
      </w:r>
      <w:r>
        <w:rPr>
          <w:rFonts w:ascii="TH SarabunPSK" w:hAnsi="TH SarabunPSK" w:cs="TH SarabunPSK" w:hint="cs"/>
          <w:sz w:val="28"/>
          <w:szCs w:val="28"/>
          <w:cs/>
        </w:rPr>
        <w:br/>
      </w:r>
      <w:r w:rsidRPr="00483516">
        <w:rPr>
          <w:rFonts w:ascii="TH SarabunPSK" w:hAnsi="TH SarabunPSK" w:cs="TH SarabunPSK"/>
          <w:sz w:val="28"/>
          <w:szCs w:val="28"/>
          <w:cs/>
        </w:rPr>
        <w:t>สิทธิมนุษยชนแห่งชาติว่าด้วยเครื่องแบบและการแต่งเครื่องแบบของกรรมการสิทธิมนุษยชนแห่งชาติ (ฉบับที่ ๒) พ.ศ. ๒๕๖๑</w:t>
      </w:r>
    </w:p>
  </w:footnote>
  <w:footnote w:id="9">
    <w:p w14:paraId="221654F0" w14:textId="77777777" w:rsidR="00EB7982" w:rsidRPr="00EB7982" w:rsidRDefault="00EB7982" w:rsidP="007F3855">
      <w:pPr>
        <w:pStyle w:val="aa"/>
        <w:tabs>
          <w:tab w:val="left" w:pos="709"/>
        </w:tabs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EB7982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EB7982">
        <w:rPr>
          <w:rFonts w:ascii="TH SarabunPSK" w:hAnsi="TH SarabunPSK" w:cs="TH SarabunPSK"/>
          <w:sz w:val="28"/>
          <w:szCs w:val="28"/>
        </w:rPr>
        <w:t xml:space="preserve"> </w:t>
      </w:r>
      <w:r w:rsidRPr="00EB7982">
        <w:rPr>
          <w:rFonts w:ascii="TH SarabunPSK" w:hAnsi="TH SarabunPSK" w:cs="TH SarabunPSK"/>
          <w:sz w:val="28"/>
          <w:szCs w:val="28"/>
          <w:cs/>
        </w:rPr>
        <w:t>ราชกิจจา</w:t>
      </w:r>
      <w:proofErr w:type="spellStart"/>
      <w:r w:rsidRPr="00EB7982">
        <w:rPr>
          <w:rFonts w:ascii="TH SarabunPSK" w:hAnsi="TH SarabunPSK" w:cs="TH SarabunPSK"/>
          <w:sz w:val="28"/>
          <w:szCs w:val="28"/>
          <w:cs/>
        </w:rPr>
        <w:t>นุเ</w:t>
      </w:r>
      <w:proofErr w:type="spellEnd"/>
      <w:r w:rsidRPr="00EB7982">
        <w:rPr>
          <w:rFonts w:ascii="TH SarabunPSK" w:hAnsi="TH SarabunPSK" w:cs="TH SarabunPSK"/>
          <w:sz w:val="28"/>
          <w:szCs w:val="28"/>
          <w:cs/>
        </w:rPr>
        <w:t>บกษา เล่ม ๑๓</w:t>
      </w:r>
      <w:r>
        <w:rPr>
          <w:rFonts w:ascii="TH SarabunPSK" w:hAnsi="TH SarabunPSK" w:cs="TH SarabunPSK" w:hint="cs"/>
          <w:sz w:val="28"/>
          <w:szCs w:val="28"/>
          <w:cs/>
        </w:rPr>
        <w:t>๕</w:t>
      </w:r>
      <w:r w:rsidRPr="00EB7982">
        <w:rPr>
          <w:rFonts w:ascii="TH SarabunPSK" w:hAnsi="TH SarabunPSK" w:cs="TH SarabunPSK"/>
          <w:sz w:val="28"/>
          <w:szCs w:val="28"/>
          <w:cs/>
        </w:rPr>
        <w:t xml:space="preserve">/ตอนที่ </w:t>
      </w:r>
      <w:r>
        <w:rPr>
          <w:rFonts w:ascii="TH SarabunPSK" w:hAnsi="TH SarabunPSK" w:cs="TH SarabunPSK" w:hint="cs"/>
          <w:sz w:val="28"/>
          <w:szCs w:val="28"/>
          <w:cs/>
        </w:rPr>
        <w:t>๘</w:t>
      </w:r>
      <w:r w:rsidRPr="00EB7982">
        <w:rPr>
          <w:rFonts w:ascii="TH SarabunPSK" w:hAnsi="TH SarabunPSK" w:cs="TH SarabunPSK"/>
          <w:sz w:val="28"/>
          <w:szCs w:val="28"/>
          <w:cs/>
        </w:rPr>
        <w:t>๙ ก/หน้า ๑</w:t>
      </w:r>
      <w:r>
        <w:rPr>
          <w:rFonts w:ascii="TH SarabunPSK" w:hAnsi="TH SarabunPSK" w:cs="TH SarabunPSK" w:hint="cs"/>
          <w:sz w:val="28"/>
          <w:szCs w:val="28"/>
          <w:cs/>
        </w:rPr>
        <w:t>๒</w:t>
      </w:r>
      <w:r w:rsidRPr="00EB7982">
        <w:rPr>
          <w:rFonts w:ascii="TH SarabunPSK" w:hAnsi="TH SarabunPSK" w:cs="TH SarabunPSK"/>
          <w:sz w:val="28"/>
          <w:szCs w:val="28"/>
          <w:cs/>
        </w:rPr>
        <w:t>/</w:t>
      </w:r>
      <w:r>
        <w:rPr>
          <w:rFonts w:ascii="TH SarabunPSK" w:hAnsi="TH SarabunPSK" w:cs="TH SarabunPSK" w:hint="cs"/>
          <w:sz w:val="28"/>
          <w:szCs w:val="28"/>
          <w:cs/>
        </w:rPr>
        <w:t>๕</w:t>
      </w:r>
      <w:r w:rsidRPr="00EB7982">
        <w:rPr>
          <w:rFonts w:ascii="TH SarabunPSK" w:hAnsi="TH SarabunPSK" w:cs="TH SarabunPSK"/>
          <w:sz w:val="28"/>
          <w:szCs w:val="28"/>
          <w:cs/>
        </w:rPr>
        <w:t xml:space="preserve"> </w:t>
      </w:r>
      <w:r>
        <w:rPr>
          <w:rFonts w:ascii="TH SarabunPSK" w:hAnsi="TH SarabunPSK" w:cs="TH SarabunPSK" w:hint="cs"/>
          <w:sz w:val="28"/>
          <w:szCs w:val="28"/>
          <w:cs/>
        </w:rPr>
        <w:t>พ</w:t>
      </w:r>
      <w:r w:rsidR="00980D86">
        <w:rPr>
          <w:rFonts w:ascii="TH SarabunPSK" w:hAnsi="TH SarabunPSK" w:cs="TH SarabunPSK" w:hint="cs"/>
          <w:sz w:val="28"/>
          <w:szCs w:val="28"/>
          <w:cs/>
        </w:rPr>
        <w:t>ฤ</w:t>
      </w:r>
      <w:r>
        <w:rPr>
          <w:rFonts w:ascii="TH SarabunPSK" w:hAnsi="TH SarabunPSK" w:cs="TH SarabunPSK" w:hint="cs"/>
          <w:sz w:val="28"/>
          <w:szCs w:val="28"/>
          <w:cs/>
        </w:rPr>
        <w:t>ศจิกายน</w:t>
      </w:r>
      <w:r w:rsidRPr="00EB7982">
        <w:rPr>
          <w:rFonts w:ascii="TH SarabunPSK" w:hAnsi="TH SarabunPSK" w:cs="TH SarabunPSK"/>
          <w:sz w:val="28"/>
          <w:szCs w:val="28"/>
          <w:cs/>
        </w:rPr>
        <w:t xml:space="preserve"> ๒๕๖</w:t>
      </w:r>
      <w:r>
        <w:rPr>
          <w:rFonts w:ascii="TH SarabunPSK" w:hAnsi="TH SarabunPSK" w:cs="TH SarabunPSK" w:hint="cs"/>
          <w:sz w:val="28"/>
          <w:szCs w:val="28"/>
          <w:cs/>
        </w:rPr>
        <w:t>๑</w:t>
      </w:r>
    </w:p>
  </w:footnote>
  <w:footnote w:id="10">
    <w:p w14:paraId="4DC54EF5" w14:textId="77777777" w:rsidR="00966C1B" w:rsidRPr="00EB7982" w:rsidRDefault="00966C1B" w:rsidP="00966C1B">
      <w:pPr>
        <w:pStyle w:val="aa"/>
        <w:tabs>
          <w:tab w:val="left" w:pos="709"/>
        </w:tabs>
        <w:rPr>
          <w:rFonts w:ascii="TH SarabunPSK" w:hAnsi="TH SarabunPSK" w:cs="TH SarabunPSK"/>
          <w:sz w:val="28"/>
          <w:szCs w:val="28"/>
          <w:cs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EB7982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EB7982">
        <w:rPr>
          <w:rFonts w:ascii="TH SarabunPSK" w:hAnsi="TH SarabunPSK" w:cs="TH SarabunPSK"/>
          <w:sz w:val="28"/>
          <w:szCs w:val="28"/>
        </w:rPr>
        <w:t xml:space="preserve"> </w:t>
      </w:r>
      <w:r w:rsidRPr="00EB7982">
        <w:rPr>
          <w:rFonts w:ascii="TH SarabunPSK" w:hAnsi="TH SarabunPSK" w:cs="TH SarabunPSK"/>
          <w:sz w:val="28"/>
          <w:szCs w:val="28"/>
          <w:cs/>
        </w:rPr>
        <w:t>ราชกิจจา</w:t>
      </w:r>
      <w:proofErr w:type="spellStart"/>
      <w:r w:rsidRPr="00EB7982">
        <w:rPr>
          <w:rFonts w:ascii="TH SarabunPSK" w:hAnsi="TH SarabunPSK" w:cs="TH SarabunPSK"/>
          <w:sz w:val="28"/>
          <w:szCs w:val="28"/>
          <w:cs/>
        </w:rPr>
        <w:t>นุเ</w:t>
      </w:r>
      <w:proofErr w:type="spellEnd"/>
      <w:r w:rsidRPr="00EB7982">
        <w:rPr>
          <w:rFonts w:ascii="TH SarabunPSK" w:hAnsi="TH SarabunPSK" w:cs="TH SarabunPSK"/>
          <w:sz w:val="28"/>
          <w:szCs w:val="28"/>
          <w:cs/>
        </w:rPr>
        <w:t xml:space="preserve">บกษา </w:t>
      </w:r>
      <w:r w:rsidRPr="00DF1248">
        <w:rPr>
          <w:rFonts w:ascii="TH SarabunPSK" w:hAnsi="TH SarabunPSK" w:cs="TH SarabunPSK"/>
          <w:sz w:val="28"/>
          <w:szCs w:val="28"/>
          <w:cs/>
        </w:rPr>
        <w:t>เล่ม ๑๓</w:t>
      </w:r>
      <w:r w:rsidR="00DF1248" w:rsidRPr="00DF1248">
        <w:rPr>
          <w:rFonts w:ascii="TH SarabunPSK" w:hAnsi="TH SarabunPSK" w:cs="TH SarabunPSK" w:hint="cs"/>
          <w:sz w:val="28"/>
          <w:szCs w:val="28"/>
          <w:cs/>
        </w:rPr>
        <w:t>๗</w:t>
      </w:r>
      <w:r w:rsidRPr="00DF1248">
        <w:rPr>
          <w:rFonts w:ascii="TH SarabunPSK" w:hAnsi="TH SarabunPSK" w:cs="TH SarabunPSK"/>
          <w:sz w:val="28"/>
          <w:szCs w:val="28"/>
          <w:cs/>
        </w:rPr>
        <w:t xml:space="preserve">/ตอนที่ </w:t>
      </w:r>
      <w:r w:rsidR="00DF1248" w:rsidRPr="00DF1248">
        <w:rPr>
          <w:rFonts w:ascii="TH SarabunPSK" w:hAnsi="TH SarabunPSK" w:cs="TH SarabunPSK" w:hint="cs"/>
          <w:sz w:val="28"/>
          <w:szCs w:val="28"/>
          <w:cs/>
        </w:rPr>
        <w:t>๓</w:t>
      </w:r>
      <w:r w:rsidRPr="00DF1248">
        <w:rPr>
          <w:rFonts w:ascii="TH SarabunPSK" w:hAnsi="TH SarabunPSK" w:cs="TH SarabunPSK"/>
          <w:sz w:val="28"/>
          <w:szCs w:val="28"/>
          <w:cs/>
        </w:rPr>
        <w:t xml:space="preserve"> ก/หน้า </w:t>
      </w:r>
      <w:r w:rsidR="00DF1248" w:rsidRPr="00DF1248">
        <w:rPr>
          <w:rFonts w:ascii="TH SarabunPSK" w:hAnsi="TH SarabunPSK" w:cs="TH SarabunPSK" w:hint="cs"/>
          <w:sz w:val="28"/>
          <w:szCs w:val="28"/>
          <w:cs/>
        </w:rPr>
        <w:t>๒๔</w:t>
      </w:r>
      <w:r w:rsidRPr="00DF1248">
        <w:rPr>
          <w:rFonts w:ascii="TH SarabunPSK" w:hAnsi="TH SarabunPSK" w:cs="TH SarabunPSK"/>
          <w:sz w:val="28"/>
          <w:szCs w:val="28"/>
          <w:cs/>
        </w:rPr>
        <w:t>/</w:t>
      </w:r>
      <w:r w:rsidR="00DF1248" w:rsidRPr="00DF1248">
        <w:rPr>
          <w:rFonts w:ascii="TH SarabunPSK" w:hAnsi="TH SarabunPSK" w:cs="TH SarabunPSK" w:hint="cs"/>
          <w:sz w:val="28"/>
          <w:szCs w:val="28"/>
          <w:cs/>
        </w:rPr>
        <w:t>๑๔</w:t>
      </w:r>
      <w:r w:rsidRPr="00DF1248">
        <w:rPr>
          <w:rFonts w:ascii="TH SarabunPSK" w:hAnsi="TH SarabunPSK" w:cs="TH SarabunPSK"/>
          <w:sz w:val="28"/>
          <w:szCs w:val="28"/>
          <w:cs/>
        </w:rPr>
        <w:t xml:space="preserve"> </w:t>
      </w:r>
      <w:r w:rsidR="004C2819" w:rsidRPr="00DF1248">
        <w:rPr>
          <w:rFonts w:ascii="TH SarabunPSK" w:hAnsi="TH SarabunPSK" w:cs="TH SarabunPSK" w:hint="cs"/>
          <w:sz w:val="28"/>
          <w:szCs w:val="28"/>
          <w:cs/>
        </w:rPr>
        <w:t>มกราคม</w:t>
      </w:r>
      <w:r w:rsidRPr="00DF1248">
        <w:rPr>
          <w:rFonts w:ascii="TH SarabunPSK" w:hAnsi="TH SarabunPSK" w:cs="TH SarabunPSK"/>
          <w:sz w:val="28"/>
          <w:szCs w:val="28"/>
          <w:cs/>
        </w:rPr>
        <w:t xml:space="preserve"> ๒๕๖</w:t>
      </w:r>
      <w:r w:rsidR="004C2819" w:rsidRPr="00DF1248">
        <w:rPr>
          <w:rFonts w:ascii="TH SarabunPSK" w:hAnsi="TH SarabunPSK" w:cs="TH SarabunPSK" w:hint="cs"/>
          <w:sz w:val="28"/>
          <w:szCs w:val="28"/>
          <w:cs/>
        </w:rPr>
        <w:t>๓</w:t>
      </w:r>
    </w:p>
  </w:footnote>
  <w:footnote w:id="11">
    <w:p w14:paraId="2572E9B1" w14:textId="026BBF8A" w:rsidR="00D149FE" w:rsidRPr="00EB7982" w:rsidRDefault="00D149FE" w:rsidP="00D149FE">
      <w:pPr>
        <w:pStyle w:val="aa"/>
        <w:tabs>
          <w:tab w:val="left" w:pos="709"/>
        </w:tabs>
        <w:rPr>
          <w:rFonts w:ascii="TH SarabunPSK" w:hAnsi="TH SarabunPSK" w:cs="TH SarabunPSK"/>
          <w:sz w:val="28"/>
          <w:szCs w:val="28"/>
          <w:cs/>
        </w:rPr>
      </w:pPr>
      <w:r>
        <w:rPr>
          <w:rFonts w:ascii="TH SarabunPSK" w:hAnsi="TH SarabunPSK" w:cs="TH SarabunPSK"/>
          <w:sz w:val="28"/>
          <w:szCs w:val="28"/>
        </w:rPr>
        <w:tab/>
      </w:r>
      <w:r w:rsidRPr="006706FD">
        <w:rPr>
          <w:rStyle w:val="ac"/>
          <w:rFonts w:ascii="TH SarabunPSK" w:hAnsi="TH SarabunPSK" w:cs="TH SarabunPSK"/>
          <w:sz w:val="28"/>
          <w:szCs w:val="28"/>
        </w:rPr>
        <w:footnoteRef/>
      </w:r>
      <w:r w:rsidRPr="006706FD">
        <w:rPr>
          <w:rFonts w:ascii="TH SarabunPSK" w:hAnsi="TH SarabunPSK" w:cs="TH SarabunPSK"/>
          <w:sz w:val="28"/>
          <w:szCs w:val="28"/>
        </w:rPr>
        <w:t xml:space="preserve"> </w:t>
      </w:r>
      <w:r w:rsidRPr="006706FD">
        <w:rPr>
          <w:rFonts w:ascii="TH SarabunPSK" w:hAnsi="TH SarabunPSK" w:cs="TH SarabunPSK"/>
          <w:sz w:val="28"/>
          <w:szCs w:val="28"/>
          <w:cs/>
        </w:rPr>
        <w:t>ราชกิจจา</w:t>
      </w:r>
      <w:proofErr w:type="spellStart"/>
      <w:r w:rsidRPr="006706FD">
        <w:rPr>
          <w:rFonts w:ascii="TH SarabunPSK" w:hAnsi="TH SarabunPSK" w:cs="TH SarabunPSK"/>
          <w:sz w:val="28"/>
          <w:szCs w:val="28"/>
          <w:cs/>
        </w:rPr>
        <w:t>นุเ</w:t>
      </w:r>
      <w:proofErr w:type="spellEnd"/>
      <w:r w:rsidRPr="006706FD">
        <w:rPr>
          <w:rFonts w:ascii="TH SarabunPSK" w:hAnsi="TH SarabunPSK" w:cs="TH SarabunPSK"/>
          <w:sz w:val="28"/>
          <w:szCs w:val="28"/>
          <w:cs/>
        </w:rPr>
        <w:t xml:space="preserve">บกษา เล่ม </w:t>
      </w:r>
      <w:r w:rsidR="006706FD" w:rsidRPr="006706FD">
        <w:rPr>
          <w:rFonts w:ascii="TH SarabunPSK" w:hAnsi="TH SarabunPSK" w:cs="TH SarabunPSK" w:hint="cs"/>
          <w:sz w:val="28"/>
          <w:szCs w:val="28"/>
          <w:cs/>
        </w:rPr>
        <w:t>๑๔๑</w:t>
      </w:r>
      <w:r w:rsidRPr="006706FD">
        <w:rPr>
          <w:rFonts w:ascii="TH SarabunPSK" w:hAnsi="TH SarabunPSK" w:cs="TH SarabunPSK"/>
          <w:sz w:val="28"/>
          <w:szCs w:val="28"/>
          <w:cs/>
        </w:rPr>
        <w:t xml:space="preserve">/ตอนที่ </w:t>
      </w:r>
      <w:r w:rsidR="006706FD" w:rsidRPr="006706FD">
        <w:rPr>
          <w:rFonts w:ascii="TH SarabunPSK" w:hAnsi="TH SarabunPSK" w:cs="TH SarabunPSK" w:hint="cs"/>
          <w:sz w:val="28"/>
          <w:szCs w:val="28"/>
          <w:cs/>
        </w:rPr>
        <w:t>๘๐</w:t>
      </w:r>
      <w:r w:rsidRPr="006706FD">
        <w:rPr>
          <w:rFonts w:ascii="TH SarabunPSK" w:hAnsi="TH SarabunPSK" w:cs="TH SarabunPSK"/>
          <w:sz w:val="28"/>
          <w:szCs w:val="28"/>
          <w:cs/>
        </w:rPr>
        <w:t xml:space="preserve"> ก/หน้า </w:t>
      </w:r>
      <w:r w:rsidR="006706FD" w:rsidRPr="006706FD">
        <w:rPr>
          <w:rFonts w:ascii="TH SarabunPSK" w:hAnsi="TH SarabunPSK" w:cs="TH SarabunPSK" w:hint="cs"/>
          <w:sz w:val="28"/>
          <w:szCs w:val="28"/>
          <w:cs/>
        </w:rPr>
        <w:t>๘</w:t>
      </w:r>
      <w:r w:rsidRPr="006706FD">
        <w:rPr>
          <w:rFonts w:ascii="TH SarabunPSK" w:hAnsi="TH SarabunPSK" w:cs="TH SarabunPSK"/>
          <w:sz w:val="28"/>
          <w:szCs w:val="28"/>
          <w:cs/>
        </w:rPr>
        <w:t>/</w:t>
      </w:r>
      <w:r w:rsidR="006706FD" w:rsidRPr="006706FD">
        <w:rPr>
          <w:rFonts w:ascii="TH SarabunPSK" w:hAnsi="TH SarabunPSK" w:cs="TH SarabunPSK" w:hint="cs"/>
          <w:sz w:val="28"/>
          <w:szCs w:val="28"/>
          <w:cs/>
        </w:rPr>
        <w:t>๒๐</w:t>
      </w:r>
      <w:r w:rsidRPr="006706FD">
        <w:rPr>
          <w:rFonts w:ascii="TH SarabunPSK" w:hAnsi="TH SarabunPSK" w:cs="TH SarabunPSK"/>
          <w:sz w:val="28"/>
          <w:szCs w:val="28"/>
          <w:cs/>
        </w:rPr>
        <w:t xml:space="preserve"> </w:t>
      </w:r>
      <w:r w:rsidRPr="006706FD">
        <w:rPr>
          <w:rFonts w:ascii="TH SarabunPSK" w:hAnsi="TH SarabunPSK" w:cs="TH SarabunPSK" w:hint="cs"/>
          <w:sz w:val="28"/>
          <w:szCs w:val="28"/>
          <w:cs/>
        </w:rPr>
        <w:t>ธันวาคม</w:t>
      </w:r>
      <w:r w:rsidRPr="006706FD">
        <w:rPr>
          <w:rFonts w:ascii="TH SarabunPSK" w:hAnsi="TH SarabunPSK" w:cs="TH SarabunPSK"/>
          <w:sz w:val="28"/>
          <w:szCs w:val="28"/>
          <w:cs/>
        </w:rPr>
        <w:t xml:space="preserve"> ๒๕๖</w:t>
      </w:r>
      <w:r w:rsidRPr="006706FD">
        <w:rPr>
          <w:rFonts w:ascii="TH SarabunPSK" w:hAnsi="TH SarabunPSK" w:cs="TH SarabunPSK" w:hint="cs"/>
          <w:sz w:val="28"/>
          <w:szCs w:val="28"/>
          <w:cs/>
        </w:rPr>
        <w:t>๗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29775204"/>
      <w:docPartObj>
        <w:docPartGallery w:val="Page Numbers (Top of Page)"/>
        <w:docPartUnique/>
      </w:docPartObj>
    </w:sdtPr>
    <w:sdtContent>
      <w:p w14:paraId="10C95357" w14:textId="77777777" w:rsidR="00DF1248" w:rsidRDefault="003053AA">
        <w:pPr>
          <w:pStyle w:val="a6"/>
          <w:jc w:val="center"/>
        </w:pPr>
        <w:r w:rsidRPr="00DF1248">
          <w:rPr>
            <w:rFonts w:ascii="TH SarabunPSK" w:hAnsi="TH SarabunPSK" w:cs="TH SarabunPSK"/>
            <w:sz w:val="34"/>
            <w:szCs w:val="34"/>
          </w:rPr>
          <w:fldChar w:fldCharType="begin"/>
        </w:r>
        <w:r w:rsidR="00DF1248" w:rsidRPr="00DF1248">
          <w:rPr>
            <w:rFonts w:ascii="TH SarabunPSK" w:hAnsi="TH SarabunPSK" w:cs="TH SarabunPSK"/>
            <w:sz w:val="34"/>
            <w:szCs w:val="34"/>
          </w:rPr>
          <w:instrText>PAGE   \* MERGEFORMAT</w:instrText>
        </w:r>
        <w:r w:rsidRPr="00DF1248">
          <w:rPr>
            <w:rFonts w:ascii="TH SarabunPSK" w:hAnsi="TH SarabunPSK" w:cs="TH SarabunPSK"/>
            <w:sz w:val="34"/>
            <w:szCs w:val="34"/>
          </w:rPr>
          <w:fldChar w:fldCharType="separate"/>
        </w:r>
        <w:r w:rsidR="00E27F35" w:rsidRPr="00E27F35">
          <w:rPr>
            <w:rFonts w:ascii="TH SarabunPSK" w:hAnsi="TH SarabunPSK" w:cs="TH SarabunPSK"/>
            <w:noProof/>
            <w:sz w:val="34"/>
            <w:szCs w:val="34"/>
            <w:cs/>
            <w:lang w:val="th-TH"/>
          </w:rPr>
          <w:t>๒</w:t>
        </w:r>
        <w:r w:rsidRPr="00DF1248">
          <w:rPr>
            <w:rFonts w:ascii="TH SarabunPSK" w:hAnsi="TH SarabunPSK" w:cs="TH SarabunPSK"/>
            <w:sz w:val="34"/>
            <w:szCs w:val="34"/>
          </w:rPr>
          <w:fldChar w:fldCharType="end"/>
        </w:r>
      </w:p>
    </w:sdtContent>
  </w:sdt>
  <w:p w14:paraId="168EE894" w14:textId="77777777" w:rsidR="00DF1248" w:rsidRDefault="00DF1248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06D31"/>
    <w:multiLevelType w:val="hybridMultilevel"/>
    <w:tmpl w:val="E02237FE"/>
    <w:lvl w:ilvl="0" w:tplc="8C68F664">
      <w:start w:val="3"/>
      <w:numFmt w:val="decimal"/>
      <w:lvlText w:val="(%1)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" w15:restartNumberingAfterBreak="0">
    <w:nsid w:val="170E1E1C"/>
    <w:multiLevelType w:val="hybridMultilevel"/>
    <w:tmpl w:val="CF1264E8"/>
    <w:lvl w:ilvl="0" w:tplc="5C1E6038">
      <w:start w:val="3"/>
      <w:numFmt w:val="decimal"/>
      <w:lvlText w:val="(%1)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2" w15:restartNumberingAfterBreak="0">
    <w:nsid w:val="66D015AE"/>
    <w:multiLevelType w:val="hybridMultilevel"/>
    <w:tmpl w:val="AFA25B04"/>
    <w:lvl w:ilvl="0" w:tplc="AA60D5FE">
      <w:start w:val="1"/>
      <w:numFmt w:val="decimal"/>
      <w:lvlText w:val="(%1)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num w:numId="1" w16cid:durableId="1901207847">
    <w:abstractNumId w:val="2"/>
  </w:num>
  <w:num w:numId="2" w16cid:durableId="341978634">
    <w:abstractNumId w:val="0"/>
  </w:num>
  <w:num w:numId="3" w16cid:durableId="162669807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attachedTemplate r:id="rId1"/>
  <w:defaultTabStop w:val="720"/>
  <w:characterSpacingControl w:val="doNotCompress"/>
  <w:footnotePr>
    <w:numFmt w:val="thaiNumbers"/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7E33"/>
    <w:rsid w:val="00042E49"/>
    <w:rsid w:val="00073941"/>
    <w:rsid w:val="00090BFF"/>
    <w:rsid w:val="0009203F"/>
    <w:rsid w:val="000B405E"/>
    <w:rsid w:val="000B6DA6"/>
    <w:rsid w:val="000D576C"/>
    <w:rsid w:val="000D69F6"/>
    <w:rsid w:val="000E2B92"/>
    <w:rsid w:val="001043ED"/>
    <w:rsid w:val="00105FCD"/>
    <w:rsid w:val="00116ED4"/>
    <w:rsid w:val="001332FA"/>
    <w:rsid w:val="00134C12"/>
    <w:rsid w:val="00183DA4"/>
    <w:rsid w:val="001A524D"/>
    <w:rsid w:val="001C1CD0"/>
    <w:rsid w:val="001D0199"/>
    <w:rsid w:val="00202AA6"/>
    <w:rsid w:val="00205EC8"/>
    <w:rsid w:val="00205EE0"/>
    <w:rsid w:val="00246A18"/>
    <w:rsid w:val="00251EFD"/>
    <w:rsid w:val="00257266"/>
    <w:rsid w:val="00260759"/>
    <w:rsid w:val="00267187"/>
    <w:rsid w:val="00275BB5"/>
    <w:rsid w:val="00290D64"/>
    <w:rsid w:val="00294302"/>
    <w:rsid w:val="00295464"/>
    <w:rsid w:val="002B1052"/>
    <w:rsid w:val="002C2FE0"/>
    <w:rsid w:val="002D1104"/>
    <w:rsid w:val="002D63A6"/>
    <w:rsid w:val="002F21BE"/>
    <w:rsid w:val="003053AA"/>
    <w:rsid w:val="00306D00"/>
    <w:rsid w:val="00320D23"/>
    <w:rsid w:val="003306D3"/>
    <w:rsid w:val="00337289"/>
    <w:rsid w:val="00347E39"/>
    <w:rsid w:val="0035032F"/>
    <w:rsid w:val="003508C0"/>
    <w:rsid w:val="00353A3B"/>
    <w:rsid w:val="00355055"/>
    <w:rsid w:val="00366F73"/>
    <w:rsid w:val="00367EC0"/>
    <w:rsid w:val="003810E2"/>
    <w:rsid w:val="003A20D9"/>
    <w:rsid w:val="003A5CEB"/>
    <w:rsid w:val="003A7BED"/>
    <w:rsid w:val="003B1F67"/>
    <w:rsid w:val="003C57B7"/>
    <w:rsid w:val="003D6094"/>
    <w:rsid w:val="003F74AF"/>
    <w:rsid w:val="00405A7C"/>
    <w:rsid w:val="0041064A"/>
    <w:rsid w:val="00410A14"/>
    <w:rsid w:val="0041672E"/>
    <w:rsid w:val="0042015A"/>
    <w:rsid w:val="00420510"/>
    <w:rsid w:val="004266D3"/>
    <w:rsid w:val="00427FCE"/>
    <w:rsid w:val="004330E1"/>
    <w:rsid w:val="00443DFB"/>
    <w:rsid w:val="00444CDA"/>
    <w:rsid w:val="00445C68"/>
    <w:rsid w:val="00457599"/>
    <w:rsid w:val="004753F9"/>
    <w:rsid w:val="00483516"/>
    <w:rsid w:val="00487ED7"/>
    <w:rsid w:val="00490280"/>
    <w:rsid w:val="004A2114"/>
    <w:rsid w:val="004B0FA4"/>
    <w:rsid w:val="004C2819"/>
    <w:rsid w:val="004C645C"/>
    <w:rsid w:val="004D7DF1"/>
    <w:rsid w:val="004E1E6A"/>
    <w:rsid w:val="004F07F2"/>
    <w:rsid w:val="00505DB3"/>
    <w:rsid w:val="00513D42"/>
    <w:rsid w:val="00524EF8"/>
    <w:rsid w:val="00530529"/>
    <w:rsid w:val="00540531"/>
    <w:rsid w:val="005422D6"/>
    <w:rsid w:val="00547D2C"/>
    <w:rsid w:val="005518F6"/>
    <w:rsid w:val="00551AF9"/>
    <w:rsid w:val="00566505"/>
    <w:rsid w:val="00573C16"/>
    <w:rsid w:val="00584F6D"/>
    <w:rsid w:val="005B1B72"/>
    <w:rsid w:val="005D6CD0"/>
    <w:rsid w:val="005E3674"/>
    <w:rsid w:val="005E3799"/>
    <w:rsid w:val="005F37A7"/>
    <w:rsid w:val="005F7E85"/>
    <w:rsid w:val="00614FFD"/>
    <w:rsid w:val="00615DCD"/>
    <w:rsid w:val="00655A73"/>
    <w:rsid w:val="00664B5A"/>
    <w:rsid w:val="00666B00"/>
    <w:rsid w:val="006706FD"/>
    <w:rsid w:val="00690F94"/>
    <w:rsid w:val="006E61DD"/>
    <w:rsid w:val="006E6B76"/>
    <w:rsid w:val="006F0AF3"/>
    <w:rsid w:val="007010C7"/>
    <w:rsid w:val="00717C86"/>
    <w:rsid w:val="00730FE3"/>
    <w:rsid w:val="00732E11"/>
    <w:rsid w:val="007868D4"/>
    <w:rsid w:val="007912BC"/>
    <w:rsid w:val="007936C8"/>
    <w:rsid w:val="00796FBE"/>
    <w:rsid w:val="007B4069"/>
    <w:rsid w:val="007F3855"/>
    <w:rsid w:val="00811C28"/>
    <w:rsid w:val="0086013E"/>
    <w:rsid w:val="00863824"/>
    <w:rsid w:val="008676BB"/>
    <w:rsid w:val="008711F6"/>
    <w:rsid w:val="0087218F"/>
    <w:rsid w:val="00872254"/>
    <w:rsid w:val="00883DAB"/>
    <w:rsid w:val="0089356E"/>
    <w:rsid w:val="00896704"/>
    <w:rsid w:val="0089798E"/>
    <w:rsid w:val="008A30A6"/>
    <w:rsid w:val="008B0E50"/>
    <w:rsid w:val="008C5D3F"/>
    <w:rsid w:val="008E3B36"/>
    <w:rsid w:val="009331A7"/>
    <w:rsid w:val="00940C35"/>
    <w:rsid w:val="009419A0"/>
    <w:rsid w:val="00946544"/>
    <w:rsid w:val="0095189F"/>
    <w:rsid w:val="00953A26"/>
    <w:rsid w:val="00955248"/>
    <w:rsid w:val="00957E33"/>
    <w:rsid w:val="00960E31"/>
    <w:rsid w:val="009615AB"/>
    <w:rsid w:val="009641B7"/>
    <w:rsid w:val="00966C1B"/>
    <w:rsid w:val="00980BAA"/>
    <w:rsid w:val="00980D86"/>
    <w:rsid w:val="00986A3E"/>
    <w:rsid w:val="00994A31"/>
    <w:rsid w:val="009A771B"/>
    <w:rsid w:val="009B271B"/>
    <w:rsid w:val="009B5BB9"/>
    <w:rsid w:val="009C2D34"/>
    <w:rsid w:val="009D4E15"/>
    <w:rsid w:val="009E054F"/>
    <w:rsid w:val="009E0EA8"/>
    <w:rsid w:val="009E180F"/>
    <w:rsid w:val="009E4FB2"/>
    <w:rsid w:val="009F0394"/>
    <w:rsid w:val="009F5A43"/>
    <w:rsid w:val="00A0367D"/>
    <w:rsid w:val="00A04701"/>
    <w:rsid w:val="00A07326"/>
    <w:rsid w:val="00A11244"/>
    <w:rsid w:val="00A1431D"/>
    <w:rsid w:val="00A43818"/>
    <w:rsid w:val="00A5006C"/>
    <w:rsid w:val="00A56C9B"/>
    <w:rsid w:val="00A63EA1"/>
    <w:rsid w:val="00A913FB"/>
    <w:rsid w:val="00A919F1"/>
    <w:rsid w:val="00A93A73"/>
    <w:rsid w:val="00AB605B"/>
    <w:rsid w:val="00AC4AE6"/>
    <w:rsid w:val="00AC4D5C"/>
    <w:rsid w:val="00AD59C2"/>
    <w:rsid w:val="00AF7899"/>
    <w:rsid w:val="00B1587F"/>
    <w:rsid w:val="00B20266"/>
    <w:rsid w:val="00B21581"/>
    <w:rsid w:val="00B346A6"/>
    <w:rsid w:val="00B60456"/>
    <w:rsid w:val="00B80944"/>
    <w:rsid w:val="00BA0BF2"/>
    <w:rsid w:val="00BA1AD6"/>
    <w:rsid w:val="00BE3CAA"/>
    <w:rsid w:val="00BE64D7"/>
    <w:rsid w:val="00BF6AD1"/>
    <w:rsid w:val="00C052EF"/>
    <w:rsid w:val="00C10C41"/>
    <w:rsid w:val="00C144A4"/>
    <w:rsid w:val="00C21681"/>
    <w:rsid w:val="00C21EB8"/>
    <w:rsid w:val="00C359C7"/>
    <w:rsid w:val="00C406F6"/>
    <w:rsid w:val="00C47D4B"/>
    <w:rsid w:val="00C65C21"/>
    <w:rsid w:val="00C74286"/>
    <w:rsid w:val="00C85FDB"/>
    <w:rsid w:val="00C91C60"/>
    <w:rsid w:val="00CA2DE8"/>
    <w:rsid w:val="00CB31BB"/>
    <w:rsid w:val="00CB3CEE"/>
    <w:rsid w:val="00CC04DE"/>
    <w:rsid w:val="00CD27C1"/>
    <w:rsid w:val="00CE202A"/>
    <w:rsid w:val="00D03374"/>
    <w:rsid w:val="00D13634"/>
    <w:rsid w:val="00D149FE"/>
    <w:rsid w:val="00D1597C"/>
    <w:rsid w:val="00D24536"/>
    <w:rsid w:val="00D72BFB"/>
    <w:rsid w:val="00D803DA"/>
    <w:rsid w:val="00D974FA"/>
    <w:rsid w:val="00DB5132"/>
    <w:rsid w:val="00DB7F48"/>
    <w:rsid w:val="00DD18A4"/>
    <w:rsid w:val="00DD1ADA"/>
    <w:rsid w:val="00DE748C"/>
    <w:rsid w:val="00DF1248"/>
    <w:rsid w:val="00E0104C"/>
    <w:rsid w:val="00E06653"/>
    <w:rsid w:val="00E151E8"/>
    <w:rsid w:val="00E26E5B"/>
    <w:rsid w:val="00E27F35"/>
    <w:rsid w:val="00E31108"/>
    <w:rsid w:val="00E541AD"/>
    <w:rsid w:val="00E60703"/>
    <w:rsid w:val="00E626EF"/>
    <w:rsid w:val="00E6768F"/>
    <w:rsid w:val="00E717AB"/>
    <w:rsid w:val="00E814EA"/>
    <w:rsid w:val="00E93D14"/>
    <w:rsid w:val="00E94E66"/>
    <w:rsid w:val="00EA2781"/>
    <w:rsid w:val="00EB1D5F"/>
    <w:rsid w:val="00EB31E2"/>
    <w:rsid w:val="00EB7982"/>
    <w:rsid w:val="00EE2782"/>
    <w:rsid w:val="00F0230C"/>
    <w:rsid w:val="00F03213"/>
    <w:rsid w:val="00F05A29"/>
    <w:rsid w:val="00F139BA"/>
    <w:rsid w:val="00F2761D"/>
    <w:rsid w:val="00F52F63"/>
    <w:rsid w:val="00F53AF9"/>
    <w:rsid w:val="00F63B27"/>
    <w:rsid w:val="00F72CB5"/>
    <w:rsid w:val="00F73252"/>
    <w:rsid w:val="00F773D1"/>
    <w:rsid w:val="00F8632B"/>
    <w:rsid w:val="00F966D1"/>
    <w:rsid w:val="00FB3B8F"/>
    <w:rsid w:val="00FC66BC"/>
    <w:rsid w:val="00FC6808"/>
    <w:rsid w:val="00FD7CD5"/>
    <w:rsid w:val="00FE3DD3"/>
    <w:rsid w:val="00FF5224"/>
    <w:rsid w:val="00FF5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32D9B2"/>
  <w15:docId w15:val="{2C56F168-F5FD-4730-8AF8-64170667C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C57B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93D14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E93D14"/>
    <w:rPr>
      <w:rFonts w:ascii="Segoe UI" w:hAnsi="Segoe UI" w:cs="Angsana New"/>
      <w:sz w:val="18"/>
      <w:szCs w:val="22"/>
    </w:rPr>
  </w:style>
  <w:style w:type="paragraph" w:styleId="a6">
    <w:name w:val="header"/>
    <w:basedOn w:val="a"/>
    <w:link w:val="a7"/>
    <w:uiPriority w:val="99"/>
    <w:unhideWhenUsed/>
    <w:rsid w:val="009552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955248"/>
    <w:rPr>
      <w:sz w:val="22"/>
      <w:szCs w:val="28"/>
    </w:rPr>
  </w:style>
  <w:style w:type="paragraph" w:styleId="a8">
    <w:name w:val="footer"/>
    <w:basedOn w:val="a"/>
    <w:link w:val="a9"/>
    <w:uiPriority w:val="99"/>
    <w:unhideWhenUsed/>
    <w:rsid w:val="009552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955248"/>
    <w:rPr>
      <w:sz w:val="22"/>
      <w:szCs w:val="28"/>
    </w:rPr>
  </w:style>
  <w:style w:type="paragraph" w:styleId="aa">
    <w:name w:val="footnote text"/>
    <w:basedOn w:val="a"/>
    <w:link w:val="ab"/>
    <w:uiPriority w:val="99"/>
    <w:semiHidden/>
    <w:unhideWhenUsed/>
    <w:rsid w:val="00C10C41"/>
    <w:pPr>
      <w:spacing w:after="0" w:line="240" w:lineRule="auto"/>
    </w:pPr>
    <w:rPr>
      <w:sz w:val="20"/>
      <w:szCs w:val="25"/>
    </w:rPr>
  </w:style>
  <w:style w:type="character" w:customStyle="1" w:styleId="ab">
    <w:name w:val="ข้อความเชิงอรรถ อักขระ"/>
    <w:basedOn w:val="a0"/>
    <w:link w:val="aa"/>
    <w:uiPriority w:val="99"/>
    <w:semiHidden/>
    <w:rsid w:val="00C10C41"/>
    <w:rPr>
      <w:szCs w:val="25"/>
    </w:rPr>
  </w:style>
  <w:style w:type="character" w:styleId="ac">
    <w:name w:val="footnote reference"/>
    <w:basedOn w:val="a0"/>
    <w:uiPriority w:val="99"/>
    <w:semiHidden/>
    <w:unhideWhenUsed/>
    <w:rsid w:val="00C10C41"/>
    <w:rPr>
      <w:sz w:val="32"/>
      <w:szCs w:val="32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476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wmf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wmf"/><Relationship Id="rId30" Type="http://schemas.openxmlformats.org/officeDocument/2006/relationships/image" Target="media/image22.emf"/><Relationship Id="rId8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Eak\Documents\&#3648;&#3607;&#3617;&#3648;&#3614;&#3621;&#3605;%20Office%20&#3649;&#3610;&#3610;&#3585;&#3635;&#3627;&#3609;&#3604;&#3648;&#3629;&#3591;\&#3611;&#3619;&#3632;&#3585;&#3634;&#3624;&#3611;&#3619;&#3632;&#3608;&#3634;&#3609;&#3619;&#3633;&#3600;&#3626;&#3616;&#3634;%20&#3623;&#3656;&#3634;&#3604;&#3657;&#3623;&#3618;&#3648;&#3588;&#3619;&#3639;&#3656;&#3629;&#3591;&#3649;&#3610;&#3610;&#3631;%202554.dot" TargetMode="Externa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48082A-49A5-4B7E-9CE6-4EB4D61AC2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ประกาศประธานรัฐสภา ว่าด้วยเครื่องแบบฯ 2554</Template>
  <TotalTime>10</TotalTime>
  <Pages>11</Pages>
  <Words>1232</Words>
  <Characters>7028</Characters>
  <Application>Microsoft Office Word</Application>
  <DocSecurity>0</DocSecurity>
  <Lines>58</Lines>
  <Paragraphs>16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PEak</dc:creator>
  <cp:lastModifiedBy>komate subongkoj</cp:lastModifiedBy>
  <cp:revision>5</cp:revision>
  <cp:lastPrinted>2019-06-05T00:35:00Z</cp:lastPrinted>
  <dcterms:created xsi:type="dcterms:W3CDTF">2024-10-29T07:31:00Z</dcterms:created>
  <dcterms:modified xsi:type="dcterms:W3CDTF">2024-12-21T06:57:00Z</dcterms:modified>
</cp:coreProperties>
</file>